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ppt/presentation.xml" ContentType="application/vnd.openxmlformats-officedocument.presentationml.presentation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notesMasters/notesMaster1.xml" ContentType="application/vnd.openxmlformats-officedocument.presentationml.notesMaster+xml"/>
  <Override PartName="/ppt/handoutMasters/handoutMaster1.xml" ContentType="application/vnd.openxmlformats-officedocument.presentationml.handoutMaster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slideLayouts/slideLayout12.xml" ContentType="application/vnd.openxmlformats-officedocument.presentationml.slideLayout+xml"/>
  <Override PartName="/ppt/slideLayouts/slideLayout13.xml" ContentType="application/vnd.openxmlformats-officedocument.presentationml.slideLayout+xml"/>
  <Override PartName="/ppt/slideLayouts/slideLayout14.xml" ContentType="application/vnd.openxmlformats-officedocument.presentationml.slideLayout+xml"/>
  <Override PartName="/ppt/slideLayouts/slideLayout15.xml" ContentType="application/vnd.openxmlformats-officedocument.presentationml.slideLayout+xml"/>
  <Override PartName="/ppt/slideLayouts/slideLayout16.xml" ContentType="application/vnd.openxmlformats-officedocument.presentationml.slideLayout+xml"/>
  <Override PartName="/ppt/slideLayouts/slideLayout17.xml" ContentType="application/vnd.openxmlformats-officedocument.presentationml.slideLayout+xml"/>
  <Override PartName="/ppt/slideLayouts/slideLayout18.xml" ContentType="application/vnd.openxmlformats-officedocument.presentationml.slideLayout+xml"/>
  <Override PartName="/ppt/slideLayouts/slideLayout19.xml" ContentType="application/vnd.openxmlformats-officedocument.presentationml.slideLayout+xml"/>
  <Override PartName="/ppt/slideLayouts/slideLayout20.xml" ContentType="application/vnd.openxmlformats-officedocument.presentationml.slideLayout+xml"/>
  <Override PartName="/ppt/theme/theme2.xml" ContentType="application/vnd.openxmlformats-officedocument.theme+xml"/>
  <Override PartName="/ppt/theme/theme3.xml" ContentType="application/vnd.openxmlformats-officedocument.theme+xml"/>
  <Override PartName="/ppt/notesSlides/notesSlide1.xml" ContentType="application/vnd.openxmlformats-officedocument.presentationml.notesSlide+xml"/>
  <Override PartName="/ppt/diagrams/data1.xml" ContentType="application/vnd.openxmlformats-officedocument.drawingml.diagramData+xml"/>
  <Override PartName="/ppt/diagrams/layout1.xml" ContentType="application/vnd.openxmlformats-officedocument.drawingml.diagramLayout+xml"/>
  <Override PartName="/ppt/diagrams/quickStyle1.xml" ContentType="application/vnd.openxmlformats-officedocument.drawingml.diagramStyle+xml"/>
  <Override PartName="/ppt/diagrams/colors1.xml" ContentType="application/vnd.openxmlformats-officedocument.drawingml.diagramColors+xml"/>
  <Override PartName="/ppt/diagrams/drawing1.xml" ContentType="application/vnd.ms-office.drawingml.diagramDrawing+xml"/>
  <Override PartName="/ppt/notesSlides/notesSlide2.xml" ContentType="application/vnd.openxmlformats-officedocument.presentationml.notesSlide+xml"/>
  <Override PartName="/ppt/diagrams/data2.xml" ContentType="application/vnd.openxmlformats-officedocument.drawingml.diagramData+xml"/>
  <Override PartName="/ppt/diagrams/layout2.xml" ContentType="application/vnd.openxmlformats-officedocument.drawingml.diagramLayout+xml"/>
  <Override PartName="/ppt/diagrams/quickStyle2.xml" ContentType="application/vnd.openxmlformats-officedocument.drawingml.diagramStyle+xml"/>
  <Override PartName="/ppt/diagrams/colors2.xml" ContentType="application/vnd.openxmlformats-officedocument.drawingml.diagramColors+xml"/>
  <Override PartName="/ppt/diagrams/drawing2.xml" ContentType="application/vnd.ms-office.drawingml.diagramDrawing+xml"/>
  <Override PartName="/ppt/revisionInfo.xml" ContentType="application/vnd.ms-powerpoint.revisioninfo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ppt/presentation.xml"/><Relationship Id="rId4" Type="http://schemas.openxmlformats.org/officeDocument/2006/relationships/custom-properties" Target="docProps/custom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howSpecialPlsOnTitleSld="0" saveSubsetFonts="1" autoCompressPictures="0">
  <p:sldMasterIdLst>
    <p:sldMasterId id="2147483648" r:id="rId4"/>
  </p:sldMasterIdLst>
  <p:notesMasterIdLst>
    <p:notesMasterId r:id="rId17"/>
  </p:notesMasterIdLst>
  <p:handoutMasterIdLst>
    <p:handoutMasterId r:id="rId18"/>
  </p:handoutMasterIdLst>
  <p:sldIdLst>
    <p:sldId id="285" r:id="rId5"/>
    <p:sldId id="257" r:id="rId6"/>
    <p:sldId id="280" r:id="rId7"/>
    <p:sldId id="259" r:id="rId8"/>
    <p:sldId id="264" r:id="rId9"/>
    <p:sldId id="282" r:id="rId10"/>
    <p:sldId id="284" r:id="rId11"/>
    <p:sldId id="281" r:id="rId12"/>
    <p:sldId id="279" r:id="rId13"/>
    <p:sldId id="260" r:id="rId14"/>
    <p:sldId id="261" r:id="rId15"/>
    <p:sldId id="283" r:id="rId16"/>
  </p:sldIdLst>
  <p:sldSz cx="12192000" cy="6858000"/>
  <p:notesSz cx="6858000" cy="9144000"/>
  <p:defaultTextStyle>
    <a:defPPr>
      <a:defRPr lang="en-US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EFAFB233-063F-42B5-8137-9DF3F51BA10A}">
      <p15:sldGuideLst xmlns:p15="http://schemas.microsoft.com/office/powerpoint/2012/main">
        <p15:guide id="1" orient="horz" pos="2160" userDrawn="1">
          <p15:clr>
            <a:srgbClr val="A4A3A4"/>
          </p15:clr>
        </p15:guide>
        <p15:guide id="2" pos="3840" userDrawn="1">
          <p15:clr>
            <a:srgbClr val="A4A3A4"/>
          </p15:clr>
        </p15:guide>
      </p15:sldGuideLst>
    </p:ext>
    <p:ext uri="{2D200454-40CA-4A62-9FC3-DE9A4176ACB9}">
      <p15:notesGuideLst xmlns:p15="http://schemas.microsoft.com/office/powerpoint/2012/main"/>
    </p:ext>
  </p:extLst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showPr showNarration="1" useTimings="0">
    <p:present/>
    <p:sldAll/>
    <p:penClr>
      <a:prstClr val="red"/>
    </p:penClr>
    <p:extLst>
      <p:ext uri="{EC167BDD-8182-4AB7-AECC-EB403E3ABB37}">
        <p14:laserClr xmlns:p14="http://schemas.microsoft.com/office/powerpoint/2010/main">
          <a:srgbClr val="FF0000"/>
        </p14:laserClr>
      </p:ext>
      <p:ext uri="{2FDB2607-1784-4EEB-B798-7EB5836EED8A}">
        <p14:showMediaCtrls xmlns:p14="http://schemas.microsoft.com/office/powerpoint/2010/main" val="1"/>
      </p:ext>
    </p:extLst>
  </p:showPr>
  <p:clrMru>
    <a:srgbClr val="C5E4A0"/>
    <a:srgbClr val="2C567A"/>
    <a:srgbClr val="3E4E72"/>
    <a:srgbClr val="E9F5DB"/>
    <a:srgbClr val="0D1D51"/>
    <a:srgbClr val="0072C7"/>
    <a:srgbClr val="666666"/>
  </p:clrMru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32767"/>
    </p:ext>
    <p:ext uri="{FD5EFAAD-0ECE-453E-9831-46B23BE46B34}">
      <p15:chartTrackingRefBased xmlns:p15="http://schemas.microsoft.com/office/powerpoint/2012/main" val="1"/>
    </p:ext>
  </p:extLst>
</p:presentationPr>
</file>

<file path=ppt/revisionInfo.xml><?xml version="1.0" encoding="utf-8"?>
<p1510:revInfo xmlns:a="http://schemas.openxmlformats.org/drawingml/2006/main" xmlns:r="http://schemas.openxmlformats.org/officeDocument/2006/relationships" xmlns:p1510="http://schemas.microsoft.com/office/powerpoint/2015/10/main">
  <p1510:revLst>
    <p1510:client id="{B2961BF1-F465-44EA-BA1D-EB4B244C16AF}" v="571" dt="2020-12-13T15:31:12.726"/>
  </p1510:revLst>
</p1510:revInfo>
</file>

<file path=ppt/tableStyles.xml><?xml version="1.0" encoding="utf-8"?>
<a:tblStyleLst xmlns:a="http://schemas.openxmlformats.org/drawingml/2006/main" def="{5C22544A-7EE6-4342-B048-85BDC9FD1C3A}">
  <a:tblStyle styleId="{93296810-A885-4BE3-A3E7-6D5BEEA58F35}" styleName="Medium Style 2 - Accent 6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accent6">
              <a:tint val="20000"/>
            </a:schemeClr>
          </a:solidFill>
        </a:fill>
      </a:tcStyle>
    </a:wholeTbl>
    <a:band1H>
      <a:tcStyle>
        <a:tcBdr/>
        <a:fill>
          <a:solidFill>
            <a:schemeClr val="accent6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6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6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6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accent6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accent6"/>
          </a:solidFill>
        </a:fill>
      </a:tcStyle>
    </a:firstRow>
  </a:tblStyle>
  <a:tblStyle styleId="{5C22544A-7EE6-4342-B048-85BDC9FD1C3A}" styleName="Medium Style 2 - Accent 1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accent1">
              <a:tint val="20000"/>
            </a:schemeClr>
          </a:solidFill>
        </a:fill>
      </a:tcStyle>
    </a:wholeTbl>
    <a:band1H>
      <a:tcStyle>
        <a:tcBdr/>
        <a:fill>
          <a:solidFill>
            <a:schemeClr val="accent1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1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accent1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accent1"/>
          </a:solidFill>
        </a:fill>
      </a:tcStyle>
    </a:firstRow>
  </a:tblStyle>
  <a:tblStyle styleId="{2D5ABB26-0587-4C30-8999-92F81FD0307C}" styleName="No Style, No Grid">
    <a:wholeTbl>
      <a:tcTxStyle>
        <a:fontRef idx="minor">
          <a:scrgbClr r="0" g="0" b="0"/>
        </a:fontRef>
        <a:schemeClr val="tx1"/>
      </a:tcTxStyle>
      <a:tcStyle>
        <a:tcBdr>
          <a:left>
            <a:ln>
              <a:noFill/>
            </a:ln>
          </a:left>
          <a:right>
            <a:ln>
              <a:noFill/>
            </a:ln>
          </a:right>
          <a:top>
            <a:ln>
              <a:noFill/>
            </a:ln>
          </a:top>
          <a:bottom>
            <a:ln>
              <a:noFill/>
            </a:ln>
          </a:bottom>
          <a:insideH>
            <a:ln>
              <a:noFill/>
            </a:ln>
          </a:insideH>
          <a:insideV>
            <a:ln>
              <a:noFill/>
            </a:ln>
          </a:insideV>
        </a:tcBdr>
        <a:fill>
          <a:noFill/>
        </a:fill>
      </a:tcStyle>
    </a:wholeTbl>
  </a:tblStyle>
  <a:tblStyle styleId="{5940675A-B579-460E-94D1-54222C63F5DA}" styleName="No Style, Table Grid">
    <a:wholeTbl>
      <a:tcTxStyle>
        <a:fontRef idx="minor">
          <a:scrgbClr r="0" g="0" b="0"/>
        </a:fontRef>
        <a:schemeClr val="tx1"/>
      </a:tcTxStyle>
      <a:tcStyle>
        <a:tcBdr>
          <a:left>
            <a:ln w="12700" cmpd="sng">
              <a:solidFill>
                <a:schemeClr val="tx1"/>
              </a:solidFill>
            </a:ln>
          </a:left>
          <a:right>
            <a:ln w="12700" cmpd="sng">
              <a:solidFill>
                <a:schemeClr val="tx1"/>
              </a:solidFill>
            </a:ln>
          </a:right>
          <a:top>
            <a:ln w="12700" cmpd="sng">
              <a:solidFill>
                <a:schemeClr val="tx1"/>
              </a:solidFill>
            </a:ln>
          </a:top>
          <a:bottom>
            <a:ln w="12700" cmpd="sng">
              <a:solidFill>
                <a:schemeClr val="tx1"/>
              </a:solidFill>
            </a:ln>
          </a:bottom>
          <a:insideH>
            <a:ln w="12700" cmpd="sng">
              <a:solidFill>
                <a:schemeClr val="tx1"/>
              </a:solidFill>
            </a:ln>
          </a:insideH>
          <a:insideV>
            <a:ln w="12700" cmpd="sng">
              <a:solidFill>
                <a:schemeClr val="tx1"/>
              </a:solidFill>
            </a:ln>
          </a:insideV>
        </a:tcBdr>
        <a:fill>
          <a:noFill/>
        </a:fill>
      </a:tcStyle>
    </a:wholeTbl>
  </a:tblStyle>
  <a:tblStyle styleId="{E8034E78-7F5D-4C2E-B375-FC64B27BC917}" styleName="Dark Style 1">
    <a:wholeTbl>
      <a:tcTxStyle>
        <a:fontRef idx="minor">
          <a:scrgbClr r="0" g="0" b="0"/>
        </a:fontRef>
        <a:schemeClr val="lt1"/>
      </a:tcTxStyle>
      <a:tcStyle>
        <a:tcBdr>
          <a:left>
            <a:ln>
              <a:noFill/>
            </a:ln>
          </a:left>
          <a:right>
            <a:ln>
              <a:noFill/>
            </a:ln>
          </a:right>
          <a:top>
            <a:ln>
              <a:noFill/>
            </a:ln>
          </a:top>
          <a:bottom>
            <a:ln>
              <a:noFill/>
            </a:ln>
          </a:bottom>
          <a:insideH>
            <a:ln>
              <a:noFill/>
            </a:ln>
          </a:insideH>
          <a:insideV>
            <a:ln>
              <a:noFill/>
            </a:ln>
          </a:insideV>
        </a:tcBdr>
        <a:fill>
          <a:solidFill>
            <a:schemeClr val="dk1">
              <a:tint val="20000"/>
            </a:schemeClr>
          </a:solidFill>
        </a:fill>
      </a:tcStyle>
    </a:wholeTbl>
    <a:band1H>
      <a:tcStyle>
        <a:tcBdr/>
        <a:fill>
          <a:solidFill>
            <a:schemeClr val="dk1">
              <a:tint val="40000"/>
            </a:schemeClr>
          </a:solidFill>
        </a:fill>
      </a:tcStyle>
    </a:band1H>
    <a:band1V>
      <a:tcStyle>
        <a:tcBdr/>
        <a:fill>
          <a:solidFill>
            <a:schemeClr val="dk1">
              <a:tint val="40000"/>
            </a:schemeClr>
          </a:solidFill>
        </a:fill>
      </a:tcStyle>
    </a:band1V>
    <a:lastCol>
      <a:tcTxStyle b="on"/>
      <a:tcStyle>
        <a:tcBdr>
          <a:left>
            <a:ln w="25400" cmpd="sng">
              <a:solidFill>
                <a:schemeClr val="lt1"/>
              </a:solidFill>
            </a:ln>
          </a:left>
        </a:tcBdr>
        <a:fill>
          <a:solidFill>
            <a:schemeClr val="dk1">
              <a:tint val="60000"/>
            </a:schemeClr>
          </a:solidFill>
        </a:fill>
      </a:tcStyle>
    </a:lastCol>
    <a:firstCol>
      <a:tcTxStyle b="on"/>
      <a:tcStyle>
        <a:tcBdr>
          <a:right>
            <a:ln w="25400" cmpd="sng">
              <a:solidFill>
                <a:schemeClr val="lt1"/>
              </a:solidFill>
            </a:ln>
          </a:right>
        </a:tcBdr>
        <a:fill>
          <a:solidFill>
            <a:schemeClr val="dk1">
              <a:tint val="60000"/>
            </a:schemeClr>
          </a:solidFill>
        </a:fill>
      </a:tcStyle>
    </a:firstCol>
    <a:lastRow>
      <a:tcTxStyle b="on"/>
      <a:tcStyle>
        <a:tcBdr>
          <a:top>
            <a:ln w="25400" cmpd="sng">
              <a:solidFill>
                <a:schemeClr val="lt1"/>
              </a:solidFill>
            </a:ln>
          </a:top>
        </a:tcBdr>
        <a:fill>
          <a:solidFill>
            <a:schemeClr val="dk1">
              <a:tint val="60000"/>
            </a:schemeClr>
          </a:solidFill>
        </a:fill>
      </a:tcStyle>
    </a:lastRow>
    <a:seCell>
      <a:tcStyle>
        <a:tcBdr>
          <a:left>
            <a:ln>
              <a:noFill/>
            </a:ln>
          </a:left>
        </a:tcBdr>
      </a:tcStyle>
    </a:seCell>
    <a:swCell>
      <a:tcStyle>
        <a:tcBdr>
          <a:right>
            <a:ln>
              <a:noFill/>
            </a:ln>
          </a:right>
        </a:tcBdr>
      </a:tcStyle>
    </a:swCell>
    <a:firstRow>
      <a:tcTxStyle b="on"/>
      <a:tcStyle>
        <a:tcBdr>
          <a:bottom>
            <a:ln w="25400" cmpd="sng">
              <a:solidFill>
                <a:schemeClr val="lt1"/>
              </a:solidFill>
            </a:ln>
          </a:bottom>
        </a:tcBdr>
        <a:fill>
          <a:solidFill>
            <a:schemeClr val="dk1"/>
          </a:solidFill>
        </a:fill>
      </a:tcStyle>
    </a:firstRow>
    <a:neCell>
      <a:tcStyle>
        <a:tcBdr>
          <a:left>
            <a:ln>
              <a:noFill/>
            </a:ln>
          </a:left>
        </a:tcBdr>
      </a:tcStyle>
    </a:neCell>
    <a:nwCell>
      <a:tcStyle>
        <a:tcBdr>
          <a:right>
            <a:ln>
              <a:noFill/>
            </a:ln>
          </a:right>
        </a:tcBdr>
      </a:tcStyle>
    </a:nwCell>
  </a:tblStyle>
</a:tblStyleLst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 lastView="sldThumbnailView">
  <p:normalViewPr horzBarState="maximized">
    <p:restoredLeft sz="14995" autoAdjust="0"/>
    <p:restoredTop sz="95065" autoAdjust="0"/>
  </p:normalViewPr>
  <p:slideViewPr>
    <p:cSldViewPr snapToGrid="0" showGuides="1">
      <p:cViewPr varScale="1">
        <p:scale>
          <a:sx n="72" d="100"/>
          <a:sy n="72" d="100"/>
        </p:scale>
        <p:origin x="36" y="76"/>
      </p:cViewPr>
      <p:guideLst>
        <p:guide orient="horz" pos="2160"/>
        <p:guide pos="3840"/>
      </p:guideLst>
    </p:cSldViewPr>
  </p:slideViewPr>
  <p:notesTextViewPr>
    <p:cViewPr>
      <p:scale>
        <a:sx n="1" d="1"/>
        <a:sy n="1" d="1"/>
      </p:scale>
      <p:origin x="0" y="0"/>
    </p:cViewPr>
  </p:notesTextViewPr>
  <p:sorterViewPr>
    <p:cViewPr>
      <p:scale>
        <a:sx n="100" d="100"/>
        <a:sy n="100" d="100"/>
      </p:scale>
      <p:origin x="0" y="-413"/>
    </p:cViewPr>
  </p:sorterViewPr>
  <p:notesViewPr>
    <p:cSldViewPr snapToGrid="0">
      <p:cViewPr varScale="1">
        <p:scale>
          <a:sx n="60" d="100"/>
          <a:sy n="60" d="100"/>
        </p:scale>
        <p:origin x="2424" y="19"/>
      </p:cViewPr>
      <p:guideLst/>
    </p:cSldViewPr>
  </p:notesViewPr>
  <p:gridSpacing cx="76200" cy="76200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4.xml"/><Relationship Id="rId13" Type="http://schemas.openxmlformats.org/officeDocument/2006/relationships/slide" Target="slides/slide9.xml"/><Relationship Id="rId18" Type="http://schemas.openxmlformats.org/officeDocument/2006/relationships/handoutMaster" Target="handoutMasters/handoutMas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lide" Target="slides/slide3.xml"/><Relationship Id="rId12" Type="http://schemas.openxmlformats.org/officeDocument/2006/relationships/slide" Target="slides/slide8.xml"/><Relationship Id="rId17" Type="http://schemas.openxmlformats.org/officeDocument/2006/relationships/notesMaster" Target="notesMasters/notesMaster1.xml"/><Relationship Id="rId2" Type="http://schemas.openxmlformats.org/officeDocument/2006/relationships/customXml" Target="../customXml/item2.xml"/><Relationship Id="rId16" Type="http://schemas.openxmlformats.org/officeDocument/2006/relationships/slide" Target="slides/slide12.xml"/><Relationship Id="rId20" Type="http://schemas.openxmlformats.org/officeDocument/2006/relationships/viewProps" Target="viewProps.xml"/><Relationship Id="rId1" Type="http://schemas.openxmlformats.org/officeDocument/2006/relationships/customXml" Target="../customXml/item1.xml"/><Relationship Id="rId6" Type="http://schemas.openxmlformats.org/officeDocument/2006/relationships/slide" Target="slides/slide2.xml"/><Relationship Id="rId11" Type="http://schemas.openxmlformats.org/officeDocument/2006/relationships/slide" Target="slides/slide7.xml"/><Relationship Id="rId5" Type="http://schemas.openxmlformats.org/officeDocument/2006/relationships/slide" Target="slides/slide1.xml"/><Relationship Id="rId15" Type="http://schemas.openxmlformats.org/officeDocument/2006/relationships/slide" Target="slides/slide11.xml"/><Relationship Id="rId23" Type="http://schemas.microsoft.com/office/2015/10/relationships/revisionInfo" Target="revisionInfo.xml"/><Relationship Id="rId10" Type="http://schemas.openxmlformats.org/officeDocument/2006/relationships/slide" Target="slides/slide6.xml"/><Relationship Id="rId19" Type="http://schemas.openxmlformats.org/officeDocument/2006/relationships/presProps" Target="presProps.xml"/><Relationship Id="rId4" Type="http://schemas.openxmlformats.org/officeDocument/2006/relationships/slideMaster" Target="slideMasters/slideMaster1.xml"/><Relationship Id="rId9" Type="http://schemas.openxmlformats.org/officeDocument/2006/relationships/slide" Target="slides/slide5.xml"/><Relationship Id="rId14" Type="http://schemas.openxmlformats.org/officeDocument/2006/relationships/slide" Target="slides/slide10.xml"/><Relationship Id="rId22" Type="http://schemas.openxmlformats.org/officeDocument/2006/relationships/tableStyles" Target="tableStyles.xml"/></Relationships>
</file>

<file path=ppt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ppt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ppt/diagrams/data1.xml><?xml version="1.0" encoding="utf-8"?>
<dgm:dataModel xmlns:dgm="http://schemas.openxmlformats.org/drawingml/2006/diagram" xmlns:a="http://schemas.openxmlformats.org/drawingml/2006/main">
  <dgm:ptLst>
    <dgm:pt modelId="{ABC6E7FF-713C-4B0D-95E0-B2B06D65828B}" type="doc">
      <dgm:prSet loTypeId="urn:microsoft.com/office/officeart/2005/8/layout/radial2" loCatId="relationship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C22CB758-45BD-45C9-9E26-8AD820DCD683}">
      <dgm:prSet phldrT="[Text]"/>
      <dgm:spPr/>
      <dgm:t>
        <a:bodyPr/>
        <a:lstStyle/>
        <a:p>
          <a:r>
            <a:rPr lang="en-US" b="1" dirty="0"/>
            <a:t>Waste collection</a:t>
          </a:r>
        </a:p>
      </dgm:t>
    </dgm:pt>
    <dgm:pt modelId="{1F8C4D8E-E302-4EDB-9FC1-24F005B1B512}" type="parTrans" cxnId="{4B98FBED-E7F0-423A-B78B-9ABAE7FCE085}">
      <dgm:prSet/>
      <dgm:spPr/>
      <dgm:t>
        <a:bodyPr/>
        <a:lstStyle/>
        <a:p>
          <a:endParaRPr lang="en-US"/>
        </a:p>
      </dgm:t>
    </dgm:pt>
    <dgm:pt modelId="{2A92FFF1-C3A3-4DC7-B029-A9D4DFB4BC5B}" type="sibTrans" cxnId="{4B98FBED-E7F0-423A-B78B-9ABAE7FCE085}">
      <dgm:prSet/>
      <dgm:spPr/>
      <dgm:t>
        <a:bodyPr/>
        <a:lstStyle/>
        <a:p>
          <a:endParaRPr lang="en-US"/>
        </a:p>
      </dgm:t>
    </dgm:pt>
    <dgm:pt modelId="{24C2EFB8-A670-4435-AA60-5EC6B7662050}">
      <dgm:prSet phldrT="[Text]"/>
      <dgm:spPr/>
      <dgm:t>
        <a:bodyPr/>
        <a:lstStyle/>
        <a:p>
          <a:r>
            <a:rPr lang="en-US" dirty="0"/>
            <a:t>Collect sorted waste from households, co-operate </a:t>
          </a:r>
        </a:p>
      </dgm:t>
    </dgm:pt>
    <dgm:pt modelId="{31F9015F-C3CB-4F2C-A83B-D52D8876EEF7}" type="parTrans" cxnId="{7A88BF59-FA31-4C10-A717-F2E8CD73BA58}">
      <dgm:prSet/>
      <dgm:spPr/>
      <dgm:t>
        <a:bodyPr/>
        <a:lstStyle/>
        <a:p>
          <a:endParaRPr lang="en-US"/>
        </a:p>
      </dgm:t>
    </dgm:pt>
    <dgm:pt modelId="{5217E7FC-8CFD-4A3F-B2BC-9113996441CA}" type="sibTrans" cxnId="{7A88BF59-FA31-4C10-A717-F2E8CD73BA58}">
      <dgm:prSet/>
      <dgm:spPr/>
      <dgm:t>
        <a:bodyPr/>
        <a:lstStyle/>
        <a:p>
          <a:endParaRPr lang="en-US"/>
        </a:p>
      </dgm:t>
    </dgm:pt>
    <dgm:pt modelId="{70451BF7-AD1B-4D8C-B67C-8C7399263BF5}">
      <dgm:prSet phldrT="[Text]"/>
      <dgm:spPr/>
      <dgm:t>
        <a:bodyPr/>
        <a:lstStyle/>
        <a:p>
          <a:r>
            <a:rPr lang="en-US" dirty="0"/>
            <a:t>Pay households, co-operate spaces for waste sorting</a:t>
          </a:r>
        </a:p>
      </dgm:t>
    </dgm:pt>
    <dgm:pt modelId="{6DD275C1-5DDB-4562-811C-080D9844C0A4}" type="parTrans" cxnId="{91EB57B3-2A33-4363-9EBB-6BDBB634F519}">
      <dgm:prSet/>
      <dgm:spPr/>
      <dgm:t>
        <a:bodyPr/>
        <a:lstStyle/>
        <a:p>
          <a:endParaRPr lang="en-US"/>
        </a:p>
      </dgm:t>
    </dgm:pt>
    <dgm:pt modelId="{28DEB38D-17CF-4CDE-B0ED-E6B6CAE5450C}" type="sibTrans" cxnId="{91EB57B3-2A33-4363-9EBB-6BDBB634F519}">
      <dgm:prSet/>
      <dgm:spPr/>
      <dgm:t>
        <a:bodyPr/>
        <a:lstStyle/>
        <a:p>
          <a:endParaRPr lang="en-US"/>
        </a:p>
      </dgm:t>
    </dgm:pt>
    <dgm:pt modelId="{D7972E2E-536C-4B37-BC4D-9C1FF5D4D33D}">
      <dgm:prSet phldrT="[Text]"/>
      <dgm:spPr/>
      <dgm:t>
        <a:bodyPr/>
        <a:lstStyle/>
        <a:p>
          <a:r>
            <a:rPr lang="en-US" b="1" dirty="0"/>
            <a:t>Waste Recycling</a:t>
          </a:r>
        </a:p>
      </dgm:t>
    </dgm:pt>
    <dgm:pt modelId="{3A69B620-D960-4332-8784-B659642AA851}" type="parTrans" cxnId="{F405B022-EF95-473E-A459-02F1DB967DC2}">
      <dgm:prSet/>
      <dgm:spPr/>
      <dgm:t>
        <a:bodyPr/>
        <a:lstStyle/>
        <a:p>
          <a:endParaRPr lang="en-US"/>
        </a:p>
      </dgm:t>
    </dgm:pt>
    <dgm:pt modelId="{98C66878-9A3B-4F3B-B5D3-3669318E05CD}" type="sibTrans" cxnId="{F405B022-EF95-473E-A459-02F1DB967DC2}">
      <dgm:prSet/>
      <dgm:spPr/>
      <dgm:t>
        <a:bodyPr/>
        <a:lstStyle/>
        <a:p>
          <a:endParaRPr lang="en-US"/>
        </a:p>
      </dgm:t>
    </dgm:pt>
    <dgm:pt modelId="{06A14AF3-E64E-4EA6-99BD-B1B92AD6CDF0}">
      <dgm:prSet phldrT="[Text]"/>
      <dgm:spPr/>
      <dgm:t>
        <a:bodyPr/>
        <a:lstStyle/>
        <a:p>
          <a:r>
            <a:rPr lang="en-US" dirty="0"/>
            <a:t>Sell other sorted waste material</a:t>
          </a:r>
        </a:p>
      </dgm:t>
    </dgm:pt>
    <dgm:pt modelId="{FBD8DDB6-527E-4FCD-BAB9-5483B9634E05}" type="parTrans" cxnId="{12209491-282D-4D41-B8D8-B1FFCC50FE6A}">
      <dgm:prSet/>
      <dgm:spPr/>
      <dgm:t>
        <a:bodyPr/>
        <a:lstStyle/>
        <a:p>
          <a:endParaRPr lang="en-US"/>
        </a:p>
      </dgm:t>
    </dgm:pt>
    <dgm:pt modelId="{0D39D83A-A41E-49F2-9410-D174D508D283}" type="sibTrans" cxnId="{12209491-282D-4D41-B8D8-B1FFCC50FE6A}">
      <dgm:prSet/>
      <dgm:spPr/>
      <dgm:t>
        <a:bodyPr/>
        <a:lstStyle/>
        <a:p>
          <a:endParaRPr lang="en-US"/>
        </a:p>
      </dgm:t>
    </dgm:pt>
    <dgm:pt modelId="{ADF640B5-925B-4997-8C18-53DF1D63BF7F}">
      <dgm:prSet phldrT="[Text]"/>
      <dgm:spPr/>
      <dgm:t>
        <a:bodyPr/>
        <a:lstStyle/>
        <a:p>
          <a:r>
            <a:rPr lang="en-US" b="1" dirty="0"/>
            <a:t>Waste to Production</a:t>
          </a:r>
        </a:p>
      </dgm:t>
    </dgm:pt>
    <dgm:pt modelId="{0286441A-4CE4-4252-8BD7-5B555B0414F6}" type="parTrans" cxnId="{9574F60D-7161-4B80-A22C-F15C1DD1F1D5}">
      <dgm:prSet/>
      <dgm:spPr/>
      <dgm:t>
        <a:bodyPr/>
        <a:lstStyle/>
        <a:p>
          <a:endParaRPr lang="en-US"/>
        </a:p>
      </dgm:t>
    </dgm:pt>
    <dgm:pt modelId="{C9722BAC-8684-4E45-B3D9-DBB4F37129FF}" type="sibTrans" cxnId="{9574F60D-7161-4B80-A22C-F15C1DD1F1D5}">
      <dgm:prSet/>
      <dgm:spPr/>
      <dgm:t>
        <a:bodyPr/>
        <a:lstStyle/>
        <a:p>
          <a:endParaRPr lang="en-US"/>
        </a:p>
      </dgm:t>
    </dgm:pt>
    <dgm:pt modelId="{CDA8CACF-7E25-4721-9EE0-006507185402}">
      <dgm:prSet phldrT="[Text]"/>
      <dgm:spPr/>
      <dgm:t>
        <a:bodyPr/>
        <a:lstStyle/>
        <a:p>
          <a:r>
            <a:rPr lang="en-US" dirty="0"/>
            <a:t>Use filament to 3D Print streetlights</a:t>
          </a:r>
        </a:p>
      </dgm:t>
    </dgm:pt>
    <dgm:pt modelId="{D0B2254A-9AA0-426A-B93F-6A54D8DF707E}" type="parTrans" cxnId="{36DA78F8-A3F1-41DD-B4D6-483B47715A4D}">
      <dgm:prSet/>
      <dgm:spPr/>
      <dgm:t>
        <a:bodyPr/>
        <a:lstStyle/>
        <a:p>
          <a:endParaRPr lang="en-US"/>
        </a:p>
      </dgm:t>
    </dgm:pt>
    <dgm:pt modelId="{44366BB4-1658-40A1-9D92-4D3C00E36F6D}" type="sibTrans" cxnId="{36DA78F8-A3F1-41DD-B4D6-483B47715A4D}">
      <dgm:prSet/>
      <dgm:spPr/>
      <dgm:t>
        <a:bodyPr/>
        <a:lstStyle/>
        <a:p>
          <a:endParaRPr lang="en-US"/>
        </a:p>
      </dgm:t>
    </dgm:pt>
    <dgm:pt modelId="{EBAC4EC9-BD65-4734-A48C-F6DE4165B285}">
      <dgm:prSet phldrT="[Text]"/>
      <dgm:spPr/>
      <dgm:t>
        <a:bodyPr/>
        <a:lstStyle/>
        <a:p>
          <a:r>
            <a:rPr lang="en-US" dirty="0"/>
            <a:t>Recycle plastic to 3D Printing filament (PETG)</a:t>
          </a:r>
        </a:p>
      </dgm:t>
    </dgm:pt>
    <dgm:pt modelId="{FD937F1D-60EA-441A-A072-2E8F4CBF277E}" type="parTrans" cxnId="{6708AB6D-69CC-4031-A485-C7C202B7005C}">
      <dgm:prSet/>
      <dgm:spPr/>
      <dgm:t>
        <a:bodyPr/>
        <a:lstStyle/>
        <a:p>
          <a:endParaRPr lang="en-US"/>
        </a:p>
      </dgm:t>
    </dgm:pt>
    <dgm:pt modelId="{C2615CD0-C3AE-49C0-8519-22B4630069EF}" type="sibTrans" cxnId="{6708AB6D-69CC-4031-A485-C7C202B7005C}">
      <dgm:prSet/>
      <dgm:spPr/>
      <dgm:t>
        <a:bodyPr/>
        <a:lstStyle/>
        <a:p>
          <a:endParaRPr lang="en-US"/>
        </a:p>
      </dgm:t>
    </dgm:pt>
    <dgm:pt modelId="{1FE8117F-933A-4FEB-B7E6-E1683B376242}">
      <dgm:prSet phldrT="[Text]"/>
      <dgm:spPr/>
      <dgm:t>
        <a:bodyPr/>
        <a:lstStyle/>
        <a:p>
          <a:r>
            <a:rPr lang="en-US" dirty="0"/>
            <a:t>Power streetlights with renewable energy</a:t>
          </a:r>
        </a:p>
      </dgm:t>
    </dgm:pt>
    <dgm:pt modelId="{D3E938BD-B404-40E4-8347-03F235CD201D}" type="parTrans" cxnId="{655550EA-4F40-405C-8DC3-8B5A8591CB49}">
      <dgm:prSet/>
      <dgm:spPr/>
      <dgm:t>
        <a:bodyPr/>
        <a:lstStyle/>
        <a:p>
          <a:endParaRPr lang="en-US"/>
        </a:p>
      </dgm:t>
    </dgm:pt>
    <dgm:pt modelId="{2151EC46-E6CF-4C71-AD88-C9F51F0322BD}" type="sibTrans" cxnId="{655550EA-4F40-405C-8DC3-8B5A8591CB49}">
      <dgm:prSet/>
      <dgm:spPr/>
      <dgm:t>
        <a:bodyPr/>
        <a:lstStyle/>
        <a:p>
          <a:endParaRPr lang="en-US"/>
        </a:p>
      </dgm:t>
    </dgm:pt>
    <dgm:pt modelId="{144E9341-D031-4CC8-82CD-F0FA97FE33B5}" type="pres">
      <dgm:prSet presAssocID="{ABC6E7FF-713C-4B0D-95E0-B2B06D65828B}" presName="composite" presStyleCnt="0">
        <dgm:presLayoutVars>
          <dgm:chMax val="5"/>
          <dgm:dir/>
          <dgm:animLvl val="ctr"/>
          <dgm:resizeHandles val="exact"/>
        </dgm:presLayoutVars>
      </dgm:prSet>
      <dgm:spPr/>
    </dgm:pt>
    <dgm:pt modelId="{647903AD-592A-4334-B6FB-D5C429929281}" type="pres">
      <dgm:prSet presAssocID="{ABC6E7FF-713C-4B0D-95E0-B2B06D65828B}" presName="cycle" presStyleCnt="0"/>
      <dgm:spPr/>
    </dgm:pt>
    <dgm:pt modelId="{7C25A105-3727-43D0-8C0C-9C1AEE39A472}" type="pres">
      <dgm:prSet presAssocID="{ABC6E7FF-713C-4B0D-95E0-B2B06D65828B}" presName="centerShape" presStyleCnt="0"/>
      <dgm:spPr/>
    </dgm:pt>
    <dgm:pt modelId="{522B5759-C7CD-4633-9F09-189BC2858308}" type="pres">
      <dgm:prSet presAssocID="{ABC6E7FF-713C-4B0D-95E0-B2B06D65828B}" presName="connSite" presStyleLbl="node1" presStyleIdx="0" presStyleCnt="4"/>
      <dgm:spPr/>
    </dgm:pt>
    <dgm:pt modelId="{E818F04F-1CDA-4C47-BFB0-D6356CA1F189}" type="pres">
      <dgm:prSet presAssocID="{ABC6E7FF-713C-4B0D-95E0-B2B06D65828B}" presName="visible" presStyleLbl="node1" presStyleIdx="0" presStyleCnt="4"/>
      <dgm:spPr/>
    </dgm:pt>
    <dgm:pt modelId="{A40A705B-6BE5-4137-A3AF-2AB182BB5E08}" type="pres">
      <dgm:prSet presAssocID="{1F8C4D8E-E302-4EDB-9FC1-24F005B1B512}" presName="Name25" presStyleLbl="parChTrans1D1" presStyleIdx="0" presStyleCnt="3"/>
      <dgm:spPr/>
    </dgm:pt>
    <dgm:pt modelId="{12A4467B-EA94-47DC-BF39-0E309EB10712}" type="pres">
      <dgm:prSet presAssocID="{C22CB758-45BD-45C9-9E26-8AD820DCD683}" presName="node" presStyleCnt="0"/>
      <dgm:spPr/>
    </dgm:pt>
    <dgm:pt modelId="{4BE0174A-BF84-4E19-9C67-ACDA017A15F7}" type="pres">
      <dgm:prSet presAssocID="{C22CB758-45BD-45C9-9E26-8AD820DCD683}" presName="parentNode" presStyleLbl="node1" presStyleIdx="1" presStyleCnt="4">
        <dgm:presLayoutVars>
          <dgm:chMax val="1"/>
          <dgm:bulletEnabled val="1"/>
        </dgm:presLayoutVars>
      </dgm:prSet>
      <dgm:spPr/>
    </dgm:pt>
    <dgm:pt modelId="{C970C738-3E0B-4CE9-9DAD-BE5DD9612441}" type="pres">
      <dgm:prSet presAssocID="{C22CB758-45BD-45C9-9E26-8AD820DCD683}" presName="childNode" presStyleLbl="revTx" presStyleIdx="0" presStyleCnt="3">
        <dgm:presLayoutVars>
          <dgm:bulletEnabled val="1"/>
        </dgm:presLayoutVars>
      </dgm:prSet>
      <dgm:spPr/>
    </dgm:pt>
    <dgm:pt modelId="{9E7D2343-7C3B-4F3F-8512-380AE0090E51}" type="pres">
      <dgm:prSet presAssocID="{3A69B620-D960-4332-8784-B659642AA851}" presName="Name25" presStyleLbl="parChTrans1D1" presStyleIdx="1" presStyleCnt="3"/>
      <dgm:spPr/>
    </dgm:pt>
    <dgm:pt modelId="{73F83020-BFEC-475B-9A7D-B32D175E6612}" type="pres">
      <dgm:prSet presAssocID="{D7972E2E-536C-4B37-BC4D-9C1FF5D4D33D}" presName="node" presStyleCnt="0"/>
      <dgm:spPr/>
    </dgm:pt>
    <dgm:pt modelId="{5BC48B23-7641-41A5-90C5-2061B20D9A11}" type="pres">
      <dgm:prSet presAssocID="{D7972E2E-536C-4B37-BC4D-9C1FF5D4D33D}" presName="parentNode" presStyleLbl="node1" presStyleIdx="2" presStyleCnt="4">
        <dgm:presLayoutVars>
          <dgm:chMax val="1"/>
          <dgm:bulletEnabled val="1"/>
        </dgm:presLayoutVars>
      </dgm:prSet>
      <dgm:spPr/>
    </dgm:pt>
    <dgm:pt modelId="{32E00880-93AA-453B-9F5B-62567709FE3C}" type="pres">
      <dgm:prSet presAssocID="{D7972E2E-536C-4B37-BC4D-9C1FF5D4D33D}" presName="childNode" presStyleLbl="revTx" presStyleIdx="1" presStyleCnt="3">
        <dgm:presLayoutVars>
          <dgm:bulletEnabled val="1"/>
        </dgm:presLayoutVars>
      </dgm:prSet>
      <dgm:spPr/>
    </dgm:pt>
    <dgm:pt modelId="{D63D2787-70CD-49B2-9BBE-4DF458555164}" type="pres">
      <dgm:prSet presAssocID="{0286441A-4CE4-4252-8BD7-5B555B0414F6}" presName="Name25" presStyleLbl="parChTrans1D1" presStyleIdx="2" presStyleCnt="3"/>
      <dgm:spPr/>
    </dgm:pt>
    <dgm:pt modelId="{53375F2E-BC61-4D7F-9B39-25D34E972BA0}" type="pres">
      <dgm:prSet presAssocID="{ADF640B5-925B-4997-8C18-53DF1D63BF7F}" presName="node" presStyleCnt="0"/>
      <dgm:spPr/>
    </dgm:pt>
    <dgm:pt modelId="{FA7920B6-F399-4E41-8E7F-3479D2B54168}" type="pres">
      <dgm:prSet presAssocID="{ADF640B5-925B-4997-8C18-53DF1D63BF7F}" presName="parentNode" presStyleLbl="node1" presStyleIdx="3" presStyleCnt="4">
        <dgm:presLayoutVars>
          <dgm:chMax val="1"/>
          <dgm:bulletEnabled val="1"/>
        </dgm:presLayoutVars>
      </dgm:prSet>
      <dgm:spPr/>
    </dgm:pt>
    <dgm:pt modelId="{26A84000-9EE1-4531-92A1-955C28C4DAEA}" type="pres">
      <dgm:prSet presAssocID="{ADF640B5-925B-4997-8C18-53DF1D63BF7F}" presName="childNode" presStyleLbl="revTx" presStyleIdx="2" presStyleCnt="3">
        <dgm:presLayoutVars>
          <dgm:bulletEnabled val="1"/>
        </dgm:presLayoutVars>
      </dgm:prSet>
      <dgm:spPr/>
    </dgm:pt>
  </dgm:ptLst>
  <dgm:cxnLst>
    <dgm:cxn modelId="{B797A701-B239-42AC-B7F3-C03AA4E1A648}" type="presOf" srcId="{ADF640B5-925B-4997-8C18-53DF1D63BF7F}" destId="{FA7920B6-F399-4E41-8E7F-3479D2B54168}" srcOrd="0" destOrd="0" presId="urn:microsoft.com/office/officeart/2005/8/layout/radial2"/>
    <dgm:cxn modelId="{9574F60D-7161-4B80-A22C-F15C1DD1F1D5}" srcId="{ABC6E7FF-713C-4B0D-95E0-B2B06D65828B}" destId="{ADF640B5-925B-4997-8C18-53DF1D63BF7F}" srcOrd="2" destOrd="0" parTransId="{0286441A-4CE4-4252-8BD7-5B555B0414F6}" sibTransId="{C9722BAC-8684-4E45-B3D9-DBB4F37129FF}"/>
    <dgm:cxn modelId="{3131821E-5A91-47C6-9365-17EB9D4816CA}" type="presOf" srcId="{C22CB758-45BD-45C9-9E26-8AD820DCD683}" destId="{4BE0174A-BF84-4E19-9C67-ACDA017A15F7}" srcOrd="0" destOrd="0" presId="urn:microsoft.com/office/officeart/2005/8/layout/radial2"/>
    <dgm:cxn modelId="{F405B022-EF95-473E-A459-02F1DB967DC2}" srcId="{ABC6E7FF-713C-4B0D-95E0-B2B06D65828B}" destId="{D7972E2E-536C-4B37-BC4D-9C1FF5D4D33D}" srcOrd="1" destOrd="0" parTransId="{3A69B620-D960-4332-8784-B659642AA851}" sibTransId="{98C66878-9A3B-4F3B-B5D3-3669318E05CD}"/>
    <dgm:cxn modelId="{A17C7949-289B-49F9-8347-6C0DA606222A}" type="presOf" srcId="{CDA8CACF-7E25-4721-9EE0-006507185402}" destId="{26A84000-9EE1-4531-92A1-955C28C4DAEA}" srcOrd="0" destOrd="0" presId="urn:microsoft.com/office/officeart/2005/8/layout/radial2"/>
    <dgm:cxn modelId="{982ECA6C-5903-4583-AD78-B5BF64A86470}" type="presOf" srcId="{0286441A-4CE4-4252-8BD7-5B555B0414F6}" destId="{D63D2787-70CD-49B2-9BBE-4DF458555164}" srcOrd="0" destOrd="0" presId="urn:microsoft.com/office/officeart/2005/8/layout/radial2"/>
    <dgm:cxn modelId="{6708AB6D-69CC-4031-A485-C7C202B7005C}" srcId="{D7972E2E-536C-4B37-BC4D-9C1FF5D4D33D}" destId="{EBAC4EC9-BD65-4734-A48C-F6DE4165B285}" srcOrd="1" destOrd="0" parTransId="{FD937F1D-60EA-441A-A072-2E8F4CBF277E}" sibTransId="{C2615CD0-C3AE-49C0-8519-22B4630069EF}"/>
    <dgm:cxn modelId="{831B0A74-0736-4962-BA91-AB57518C7B12}" type="presOf" srcId="{D7972E2E-536C-4B37-BC4D-9C1FF5D4D33D}" destId="{5BC48B23-7641-41A5-90C5-2061B20D9A11}" srcOrd="0" destOrd="0" presId="urn:microsoft.com/office/officeart/2005/8/layout/radial2"/>
    <dgm:cxn modelId="{23C14355-7C27-4790-B87C-D9E21B9BDAFA}" type="presOf" srcId="{1FE8117F-933A-4FEB-B7E6-E1683B376242}" destId="{26A84000-9EE1-4531-92A1-955C28C4DAEA}" srcOrd="0" destOrd="1" presId="urn:microsoft.com/office/officeart/2005/8/layout/radial2"/>
    <dgm:cxn modelId="{49BC4057-A5E1-4B21-A370-82CC2812738A}" type="presOf" srcId="{70451BF7-AD1B-4D8C-B67C-8C7399263BF5}" destId="{C970C738-3E0B-4CE9-9DAD-BE5DD9612441}" srcOrd="0" destOrd="1" presId="urn:microsoft.com/office/officeart/2005/8/layout/radial2"/>
    <dgm:cxn modelId="{7A88BF59-FA31-4C10-A717-F2E8CD73BA58}" srcId="{C22CB758-45BD-45C9-9E26-8AD820DCD683}" destId="{24C2EFB8-A670-4435-AA60-5EC6B7662050}" srcOrd="0" destOrd="0" parTransId="{31F9015F-C3CB-4F2C-A83B-D52D8876EEF7}" sibTransId="{5217E7FC-8CFD-4A3F-B2BC-9113996441CA}"/>
    <dgm:cxn modelId="{12209491-282D-4D41-B8D8-B1FFCC50FE6A}" srcId="{D7972E2E-536C-4B37-BC4D-9C1FF5D4D33D}" destId="{06A14AF3-E64E-4EA6-99BD-B1B92AD6CDF0}" srcOrd="0" destOrd="0" parTransId="{FBD8DDB6-527E-4FCD-BAB9-5483B9634E05}" sibTransId="{0D39D83A-A41E-49F2-9410-D174D508D283}"/>
    <dgm:cxn modelId="{C8B63CAB-B784-4C27-B06B-BB12CFBA0870}" type="presOf" srcId="{EBAC4EC9-BD65-4734-A48C-F6DE4165B285}" destId="{32E00880-93AA-453B-9F5B-62567709FE3C}" srcOrd="0" destOrd="1" presId="urn:microsoft.com/office/officeart/2005/8/layout/radial2"/>
    <dgm:cxn modelId="{91EB57B3-2A33-4363-9EBB-6BDBB634F519}" srcId="{C22CB758-45BD-45C9-9E26-8AD820DCD683}" destId="{70451BF7-AD1B-4D8C-B67C-8C7399263BF5}" srcOrd="1" destOrd="0" parTransId="{6DD275C1-5DDB-4562-811C-080D9844C0A4}" sibTransId="{28DEB38D-17CF-4CDE-B0ED-E6B6CAE5450C}"/>
    <dgm:cxn modelId="{739F68BB-317C-4C15-851D-12E4098B435A}" type="presOf" srcId="{ABC6E7FF-713C-4B0D-95E0-B2B06D65828B}" destId="{144E9341-D031-4CC8-82CD-F0FA97FE33B5}" srcOrd="0" destOrd="0" presId="urn:microsoft.com/office/officeart/2005/8/layout/radial2"/>
    <dgm:cxn modelId="{BF13BADC-BF4A-48F2-8581-0A4C46334459}" type="presOf" srcId="{24C2EFB8-A670-4435-AA60-5EC6B7662050}" destId="{C970C738-3E0B-4CE9-9DAD-BE5DD9612441}" srcOrd="0" destOrd="0" presId="urn:microsoft.com/office/officeart/2005/8/layout/radial2"/>
    <dgm:cxn modelId="{89B6DADD-F3F6-4438-87B9-A11A6BBA6798}" type="presOf" srcId="{3A69B620-D960-4332-8784-B659642AA851}" destId="{9E7D2343-7C3B-4F3F-8512-380AE0090E51}" srcOrd="0" destOrd="0" presId="urn:microsoft.com/office/officeart/2005/8/layout/radial2"/>
    <dgm:cxn modelId="{655550EA-4F40-405C-8DC3-8B5A8591CB49}" srcId="{ADF640B5-925B-4997-8C18-53DF1D63BF7F}" destId="{1FE8117F-933A-4FEB-B7E6-E1683B376242}" srcOrd="1" destOrd="0" parTransId="{D3E938BD-B404-40E4-8347-03F235CD201D}" sibTransId="{2151EC46-E6CF-4C71-AD88-C9F51F0322BD}"/>
    <dgm:cxn modelId="{4B98FBED-E7F0-423A-B78B-9ABAE7FCE085}" srcId="{ABC6E7FF-713C-4B0D-95E0-B2B06D65828B}" destId="{C22CB758-45BD-45C9-9E26-8AD820DCD683}" srcOrd="0" destOrd="0" parTransId="{1F8C4D8E-E302-4EDB-9FC1-24F005B1B512}" sibTransId="{2A92FFF1-C3A3-4DC7-B029-A9D4DFB4BC5B}"/>
    <dgm:cxn modelId="{EAAA12EE-8903-4376-A7DC-6759ABD5DC2A}" type="presOf" srcId="{1F8C4D8E-E302-4EDB-9FC1-24F005B1B512}" destId="{A40A705B-6BE5-4137-A3AF-2AB182BB5E08}" srcOrd="0" destOrd="0" presId="urn:microsoft.com/office/officeart/2005/8/layout/radial2"/>
    <dgm:cxn modelId="{36DA78F8-A3F1-41DD-B4D6-483B47715A4D}" srcId="{ADF640B5-925B-4997-8C18-53DF1D63BF7F}" destId="{CDA8CACF-7E25-4721-9EE0-006507185402}" srcOrd="0" destOrd="0" parTransId="{D0B2254A-9AA0-426A-B93F-6A54D8DF707E}" sibTransId="{44366BB4-1658-40A1-9D92-4D3C00E36F6D}"/>
    <dgm:cxn modelId="{A820C2FD-F9A6-4EAC-93F0-E08D7CC74982}" type="presOf" srcId="{06A14AF3-E64E-4EA6-99BD-B1B92AD6CDF0}" destId="{32E00880-93AA-453B-9F5B-62567709FE3C}" srcOrd="0" destOrd="0" presId="urn:microsoft.com/office/officeart/2005/8/layout/radial2"/>
    <dgm:cxn modelId="{1B1E5681-9D66-4BDC-AC36-BB211D462251}" type="presParOf" srcId="{144E9341-D031-4CC8-82CD-F0FA97FE33B5}" destId="{647903AD-592A-4334-B6FB-D5C429929281}" srcOrd="0" destOrd="0" presId="urn:microsoft.com/office/officeart/2005/8/layout/radial2"/>
    <dgm:cxn modelId="{435066D8-965C-40BE-8F31-87CC0CCD8B7E}" type="presParOf" srcId="{647903AD-592A-4334-B6FB-D5C429929281}" destId="{7C25A105-3727-43D0-8C0C-9C1AEE39A472}" srcOrd="0" destOrd="0" presId="urn:microsoft.com/office/officeart/2005/8/layout/radial2"/>
    <dgm:cxn modelId="{85A26EF7-5063-4228-84FC-863087D4BBD0}" type="presParOf" srcId="{7C25A105-3727-43D0-8C0C-9C1AEE39A472}" destId="{522B5759-C7CD-4633-9F09-189BC2858308}" srcOrd="0" destOrd="0" presId="urn:microsoft.com/office/officeart/2005/8/layout/radial2"/>
    <dgm:cxn modelId="{DA233AAB-1CCC-4A34-92BE-038534CDF69B}" type="presParOf" srcId="{7C25A105-3727-43D0-8C0C-9C1AEE39A472}" destId="{E818F04F-1CDA-4C47-BFB0-D6356CA1F189}" srcOrd="1" destOrd="0" presId="urn:microsoft.com/office/officeart/2005/8/layout/radial2"/>
    <dgm:cxn modelId="{FC066982-A4F4-43E9-9E6B-D28DD12488F7}" type="presParOf" srcId="{647903AD-592A-4334-B6FB-D5C429929281}" destId="{A40A705B-6BE5-4137-A3AF-2AB182BB5E08}" srcOrd="1" destOrd="0" presId="urn:microsoft.com/office/officeart/2005/8/layout/radial2"/>
    <dgm:cxn modelId="{48AA55DD-EEB3-40F8-864F-339736123B95}" type="presParOf" srcId="{647903AD-592A-4334-B6FB-D5C429929281}" destId="{12A4467B-EA94-47DC-BF39-0E309EB10712}" srcOrd="2" destOrd="0" presId="urn:microsoft.com/office/officeart/2005/8/layout/radial2"/>
    <dgm:cxn modelId="{B39E78EE-FF48-49AE-A5FC-E29EC7261EEA}" type="presParOf" srcId="{12A4467B-EA94-47DC-BF39-0E309EB10712}" destId="{4BE0174A-BF84-4E19-9C67-ACDA017A15F7}" srcOrd="0" destOrd="0" presId="urn:microsoft.com/office/officeart/2005/8/layout/radial2"/>
    <dgm:cxn modelId="{F2C3E31A-CBB2-487A-8D49-FC38DA11D53C}" type="presParOf" srcId="{12A4467B-EA94-47DC-BF39-0E309EB10712}" destId="{C970C738-3E0B-4CE9-9DAD-BE5DD9612441}" srcOrd="1" destOrd="0" presId="urn:microsoft.com/office/officeart/2005/8/layout/radial2"/>
    <dgm:cxn modelId="{91DA4A46-227E-46D6-A236-D29922CCF2C1}" type="presParOf" srcId="{647903AD-592A-4334-B6FB-D5C429929281}" destId="{9E7D2343-7C3B-4F3F-8512-380AE0090E51}" srcOrd="3" destOrd="0" presId="urn:microsoft.com/office/officeart/2005/8/layout/radial2"/>
    <dgm:cxn modelId="{0D8CB573-1B2F-4CC1-ADF9-B88E2D23F474}" type="presParOf" srcId="{647903AD-592A-4334-B6FB-D5C429929281}" destId="{73F83020-BFEC-475B-9A7D-B32D175E6612}" srcOrd="4" destOrd="0" presId="urn:microsoft.com/office/officeart/2005/8/layout/radial2"/>
    <dgm:cxn modelId="{F090C500-0D95-400A-B031-6C492C6A8BFB}" type="presParOf" srcId="{73F83020-BFEC-475B-9A7D-B32D175E6612}" destId="{5BC48B23-7641-41A5-90C5-2061B20D9A11}" srcOrd="0" destOrd="0" presId="urn:microsoft.com/office/officeart/2005/8/layout/radial2"/>
    <dgm:cxn modelId="{CCDEF823-6E70-44F0-A1FB-B3B8908F2E1F}" type="presParOf" srcId="{73F83020-BFEC-475B-9A7D-B32D175E6612}" destId="{32E00880-93AA-453B-9F5B-62567709FE3C}" srcOrd="1" destOrd="0" presId="urn:microsoft.com/office/officeart/2005/8/layout/radial2"/>
    <dgm:cxn modelId="{CF13638F-83CE-41F2-B4C7-7F000035205C}" type="presParOf" srcId="{647903AD-592A-4334-B6FB-D5C429929281}" destId="{D63D2787-70CD-49B2-9BBE-4DF458555164}" srcOrd="5" destOrd="0" presId="urn:microsoft.com/office/officeart/2005/8/layout/radial2"/>
    <dgm:cxn modelId="{1BA3916B-548E-4331-927B-FED6EC26AC8B}" type="presParOf" srcId="{647903AD-592A-4334-B6FB-D5C429929281}" destId="{53375F2E-BC61-4D7F-9B39-25D34E972BA0}" srcOrd="6" destOrd="0" presId="urn:microsoft.com/office/officeart/2005/8/layout/radial2"/>
    <dgm:cxn modelId="{E29ABA8D-FB07-4D74-AB2C-5C72FD3EC7BD}" type="presParOf" srcId="{53375F2E-BC61-4D7F-9B39-25D34E972BA0}" destId="{FA7920B6-F399-4E41-8E7F-3479D2B54168}" srcOrd="0" destOrd="0" presId="urn:microsoft.com/office/officeart/2005/8/layout/radial2"/>
    <dgm:cxn modelId="{9287646A-BD01-491D-A929-563A162DD51B}" type="presParOf" srcId="{53375F2E-BC61-4D7F-9B39-25D34E972BA0}" destId="{26A84000-9EE1-4531-92A1-955C28C4DAEA}" srcOrd="1" destOrd="0" presId="urn:microsoft.com/office/officeart/2005/8/layout/radial2"/>
  </dgm:cxnLst>
  <dgm:bg/>
  <dgm:whole/>
  <dgm:extLst>
    <a:ext uri="http://schemas.microsoft.com/office/drawing/2008/diagram">
      <dsp:dataModelExt xmlns:dsp="http://schemas.microsoft.com/office/drawing/2008/diagram" relId="rId6" minVer="http://schemas.openxmlformats.org/drawingml/2006/diagram"/>
    </a:ext>
  </dgm:extLst>
</dgm:dataModel>
</file>

<file path=ppt/diagrams/data2.xml><?xml version="1.0" encoding="utf-8"?>
<dgm:dataModel xmlns:dgm="http://schemas.openxmlformats.org/drawingml/2006/diagram" xmlns:a="http://schemas.openxmlformats.org/drawingml/2006/main">
  <dgm:ptLst>
    <dgm:pt modelId="{6729EB5F-6637-4AD1-AC52-F662D25C723E}" type="doc">
      <dgm:prSet loTypeId="urn:microsoft.com/office/officeart/2005/8/layout/cycle8" loCatId="cycle" qsTypeId="urn:microsoft.com/office/officeart/2009/2/quickstyle/3d8" qsCatId="3D" csTypeId="urn:microsoft.com/office/officeart/2005/8/colors/accent1_2" csCatId="accent1" phldr="1"/>
      <dgm:spPr/>
    </dgm:pt>
    <dgm:pt modelId="{E7C642D1-E0A3-4CDC-A8B5-6E3A7D2C1474}">
      <dgm:prSet phldrT="[Text]"/>
      <dgm:spPr/>
      <dgm:t>
        <a:bodyPr/>
        <a:lstStyle/>
        <a:p>
          <a:r>
            <a:rPr lang="en-US" dirty="0"/>
            <a:t>REUSE</a:t>
          </a:r>
        </a:p>
      </dgm:t>
    </dgm:pt>
    <dgm:pt modelId="{3F5B4DE7-CE77-474E-9530-E6A5BABD0E1A}" type="parTrans" cxnId="{830F78CD-4139-4D88-9D7A-B1EB453F1145}">
      <dgm:prSet/>
      <dgm:spPr/>
      <dgm:t>
        <a:bodyPr/>
        <a:lstStyle/>
        <a:p>
          <a:endParaRPr lang="en-US"/>
        </a:p>
      </dgm:t>
    </dgm:pt>
    <dgm:pt modelId="{C26FB214-80E6-4AEB-81D9-3F0F160CA199}" type="sibTrans" cxnId="{830F78CD-4139-4D88-9D7A-B1EB453F1145}">
      <dgm:prSet/>
      <dgm:spPr/>
      <dgm:t>
        <a:bodyPr/>
        <a:lstStyle/>
        <a:p>
          <a:endParaRPr lang="en-US"/>
        </a:p>
      </dgm:t>
    </dgm:pt>
    <dgm:pt modelId="{468A0D4B-7BF6-4F7E-8A1E-169B49B1E063}">
      <dgm:prSet phldrT="[Text]"/>
      <dgm:spPr/>
      <dgm:t>
        <a:bodyPr/>
        <a:lstStyle/>
        <a:p>
          <a:r>
            <a:rPr lang="en-US" dirty="0"/>
            <a:t>3D PRINT</a:t>
          </a:r>
        </a:p>
      </dgm:t>
    </dgm:pt>
    <dgm:pt modelId="{2891E906-2617-4CE9-9149-A9FFEFCCD14A}" type="parTrans" cxnId="{389CBB58-2B1F-4D2E-84EA-74C848445E49}">
      <dgm:prSet/>
      <dgm:spPr/>
      <dgm:t>
        <a:bodyPr/>
        <a:lstStyle/>
        <a:p>
          <a:endParaRPr lang="en-US"/>
        </a:p>
      </dgm:t>
    </dgm:pt>
    <dgm:pt modelId="{F83C17D7-3E3E-4B78-9671-8CFE43B1510A}" type="sibTrans" cxnId="{389CBB58-2B1F-4D2E-84EA-74C848445E49}">
      <dgm:prSet/>
      <dgm:spPr/>
      <dgm:t>
        <a:bodyPr/>
        <a:lstStyle/>
        <a:p>
          <a:endParaRPr lang="en-US"/>
        </a:p>
      </dgm:t>
    </dgm:pt>
    <dgm:pt modelId="{BAA9B7FF-9A0F-4184-8405-C9D674773551}">
      <dgm:prSet phldrT="[Text]"/>
      <dgm:spPr/>
      <dgm:t>
        <a:bodyPr/>
        <a:lstStyle/>
        <a:p>
          <a:r>
            <a:rPr lang="en-US" dirty="0"/>
            <a:t>RECYCLE</a:t>
          </a:r>
        </a:p>
      </dgm:t>
    </dgm:pt>
    <dgm:pt modelId="{A1B8376D-4E74-436D-BE1A-9571A9230363}" type="parTrans" cxnId="{82A5DA2C-FC24-4BC2-9923-0FBF92D40BEF}">
      <dgm:prSet/>
      <dgm:spPr/>
      <dgm:t>
        <a:bodyPr/>
        <a:lstStyle/>
        <a:p>
          <a:endParaRPr lang="en-US"/>
        </a:p>
      </dgm:t>
    </dgm:pt>
    <dgm:pt modelId="{663BAD80-F76F-4B5E-A9E3-5160156CB55D}" type="sibTrans" cxnId="{82A5DA2C-FC24-4BC2-9923-0FBF92D40BEF}">
      <dgm:prSet/>
      <dgm:spPr/>
      <dgm:t>
        <a:bodyPr/>
        <a:lstStyle/>
        <a:p>
          <a:endParaRPr lang="en-US"/>
        </a:p>
      </dgm:t>
    </dgm:pt>
    <dgm:pt modelId="{B9E4008E-7942-4883-B2AB-5A8A10E4517B}" type="pres">
      <dgm:prSet presAssocID="{6729EB5F-6637-4AD1-AC52-F662D25C723E}" presName="compositeShape" presStyleCnt="0">
        <dgm:presLayoutVars>
          <dgm:chMax val="7"/>
          <dgm:dir/>
          <dgm:resizeHandles val="exact"/>
        </dgm:presLayoutVars>
      </dgm:prSet>
      <dgm:spPr/>
    </dgm:pt>
    <dgm:pt modelId="{B0DAB4F3-487E-4412-90AD-F73F61E254A8}" type="pres">
      <dgm:prSet presAssocID="{6729EB5F-6637-4AD1-AC52-F662D25C723E}" presName="wedge1" presStyleLbl="node1" presStyleIdx="0" presStyleCnt="3"/>
      <dgm:spPr/>
    </dgm:pt>
    <dgm:pt modelId="{29188A44-98D5-4439-B669-0BD3756AFA4F}" type="pres">
      <dgm:prSet presAssocID="{6729EB5F-6637-4AD1-AC52-F662D25C723E}" presName="dummy1a" presStyleCnt="0"/>
      <dgm:spPr/>
    </dgm:pt>
    <dgm:pt modelId="{86B7ADAB-782A-4CB1-9E50-A63DE284DCA5}" type="pres">
      <dgm:prSet presAssocID="{6729EB5F-6637-4AD1-AC52-F662D25C723E}" presName="dummy1b" presStyleCnt="0"/>
      <dgm:spPr/>
    </dgm:pt>
    <dgm:pt modelId="{8574DCD2-838D-4DF7-A3B5-EE58F5FAE8C0}" type="pres">
      <dgm:prSet presAssocID="{6729EB5F-6637-4AD1-AC52-F662D25C723E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303E7029-FFAC-491F-88E2-CA02E685E81C}" type="pres">
      <dgm:prSet presAssocID="{6729EB5F-6637-4AD1-AC52-F662D25C723E}" presName="wedge2" presStyleLbl="node1" presStyleIdx="1" presStyleCnt="3"/>
      <dgm:spPr/>
    </dgm:pt>
    <dgm:pt modelId="{669A9B8F-FBEA-4292-A92E-3497EDBE939C}" type="pres">
      <dgm:prSet presAssocID="{6729EB5F-6637-4AD1-AC52-F662D25C723E}" presName="dummy2a" presStyleCnt="0"/>
      <dgm:spPr/>
    </dgm:pt>
    <dgm:pt modelId="{A791EC60-5A9C-4B48-81D9-825B84805CE1}" type="pres">
      <dgm:prSet presAssocID="{6729EB5F-6637-4AD1-AC52-F662D25C723E}" presName="dummy2b" presStyleCnt="0"/>
      <dgm:spPr/>
    </dgm:pt>
    <dgm:pt modelId="{A5CF6AFD-73DC-4E82-A450-72E353951054}" type="pres">
      <dgm:prSet presAssocID="{6729EB5F-6637-4AD1-AC52-F662D25C723E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DBBA06E9-C743-4DC4-813F-A340B62A874F}" type="pres">
      <dgm:prSet presAssocID="{6729EB5F-6637-4AD1-AC52-F662D25C723E}" presName="wedge3" presStyleLbl="node1" presStyleIdx="2" presStyleCnt="3"/>
      <dgm:spPr/>
    </dgm:pt>
    <dgm:pt modelId="{E8B8BBBF-5810-46C1-9DDC-6FC03C6F7E52}" type="pres">
      <dgm:prSet presAssocID="{6729EB5F-6637-4AD1-AC52-F662D25C723E}" presName="dummy3a" presStyleCnt="0"/>
      <dgm:spPr/>
    </dgm:pt>
    <dgm:pt modelId="{640B9E34-7717-41A6-AFB2-DA5506287B1A}" type="pres">
      <dgm:prSet presAssocID="{6729EB5F-6637-4AD1-AC52-F662D25C723E}" presName="dummy3b" presStyleCnt="0"/>
      <dgm:spPr/>
    </dgm:pt>
    <dgm:pt modelId="{FAB38FEE-1407-4246-B7A1-3E3DED027889}" type="pres">
      <dgm:prSet presAssocID="{6729EB5F-6637-4AD1-AC52-F662D25C723E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</dgm:pt>
    <dgm:pt modelId="{4C8E1B9A-83FA-416A-B9B0-74DB9FB89776}" type="pres">
      <dgm:prSet presAssocID="{C26FB214-80E6-4AEB-81D9-3F0F160CA199}" presName="arrowWedge1" presStyleLbl="fgSibTrans2D1" presStyleIdx="0" presStyleCnt="3"/>
      <dgm:spPr/>
    </dgm:pt>
    <dgm:pt modelId="{475687EE-192C-4A9C-A915-7197F8092552}" type="pres">
      <dgm:prSet presAssocID="{F83C17D7-3E3E-4B78-9671-8CFE43B1510A}" presName="arrowWedge2" presStyleLbl="fgSibTrans2D1" presStyleIdx="1" presStyleCnt="3"/>
      <dgm:spPr/>
    </dgm:pt>
    <dgm:pt modelId="{0C3AFFED-034C-4847-9B7A-4CB18ED76A78}" type="pres">
      <dgm:prSet presAssocID="{663BAD80-F76F-4B5E-A9E3-5160156CB55D}" presName="arrowWedge3" presStyleLbl="fgSibTrans2D1" presStyleIdx="2" presStyleCnt="3"/>
      <dgm:spPr/>
    </dgm:pt>
  </dgm:ptLst>
  <dgm:cxnLst>
    <dgm:cxn modelId="{E8F6600B-DEC2-4D76-91D3-964FCB420AE0}" type="presOf" srcId="{6729EB5F-6637-4AD1-AC52-F662D25C723E}" destId="{B9E4008E-7942-4883-B2AB-5A8A10E4517B}" srcOrd="0" destOrd="0" presId="urn:microsoft.com/office/officeart/2005/8/layout/cycle8"/>
    <dgm:cxn modelId="{82A5DA2C-FC24-4BC2-9923-0FBF92D40BEF}" srcId="{6729EB5F-6637-4AD1-AC52-F662D25C723E}" destId="{BAA9B7FF-9A0F-4184-8405-C9D674773551}" srcOrd="2" destOrd="0" parTransId="{A1B8376D-4E74-436D-BE1A-9571A9230363}" sibTransId="{663BAD80-F76F-4B5E-A9E3-5160156CB55D}"/>
    <dgm:cxn modelId="{2929235D-502E-4087-A1D2-CCE20D19BA74}" type="presOf" srcId="{468A0D4B-7BF6-4F7E-8A1E-169B49B1E063}" destId="{A5CF6AFD-73DC-4E82-A450-72E353951054}" srcOrd="1" destOrd="0" presId="urn:microsoft.com/office/officeart/2005/8/layout/cycle8"/>
    <dgm:cxn modelId="{12AF286C-57E5-4F45-BE01-0E11A19F6E50}" type="presOf" srcId="{E7C642D1-E0A3-4CDC-A8B5-6E3A7D2C1474}" destId="{B0DAB4F3-487E-4412-90AD-F73F61E254A8}" srcOrd="0" destOrd="0" presId="urn:microsoft.com/office/officeart/2005/8/layout/cycle8"/>
    <dgm:cxn modelId="{389CBB58-2B1F-4D2E-84EA-74C848445E49}" srcId="{6729EB5F-6637-4AD1-AC52-F662D25C723E}" destId="{468A0D4B-7BF6-4F7E-8A1E-169B49B1E063}" srcOrd="1" destOrd="0" parTransId="{2891E906-2617-4CE9-9149-A9FFEFCCD14A}" sibTransId="{F83C17D7-3E3E-4B78-9671-8CFE43B1510A}"/>
    <dgm:cxn modelId="{7C8DE8B0-2BA6-44BB-BF3A-C38BAFA2AF8D}" type="presOf" srcId="{468A0D4B-7BF6-4F7E-8A1E-169B49B1E063}" destId="{303E7029-FFAC-491F-88E2-CA02E685E81C}" srcOrd="0" destOrd="0" presId="urn:microsoft.com/office/officeart/2005/8/layout/cycle8"/>
    <dgm:cxn modelId="{ED2FABC8-1786-4700-883D-A12FF101315A}" type="presOf" srcId="{E7C642D1-E0A3-4CDC-A8B5-6E3A7D2C1474}" destId="{8574DCD2-838D-4DF7-A3B5-EE58F5FAE8C0}" srcOrd="1" destOrd="0" presId="urn:microsoft.com/office/officeart/2005/8/layout/cycle8"/>
    <dgm:cxn modelId="{830F78CD-4139-4D88-9D7A-B1EB453F1145}" srcId="{6729EB5F-6637-4AD1-AC52-F662D25C723E}" destId="{E7C642D1-E0A3-4CDC-A8B5-6E3A7D2C1474}" srcOrd="0" destOrd="0" parTransId="{3F5B4DE7-CE77-474E-9530-E6A5BABD0E1A}" sibTransId="{C26FB214-80E6-4AEB-81D9-3F0F160CA199}"/>
    <dgm:cxn modelId="{320162FE-7CBE-4168-9D40-CBB546D61530}" type="presOf" srcId="{BAA9B7FF-9A0F-4184-8405-C9D674773551}" destId="{FAB38FEE-1407-4246-B7A1-3E3DED027889}" srcOrd="1" destOrd="0" presId="urn:microsoft.com/office/officeart/2005/8/layout/cycle8"/>
    <dgm:cxn modelId="{FE3CDBFE-6A7A-4CEB-A4B9-18CF6507DD4F}" type="presOf" srcId="{BAA9B7FF-9A0F-4184-8405-C9D674773551}" destId="{DBBA06E9-C743-4DC4-813F-A340B62A874F}" srcOrd="0" destOrd="0" presId="urn:microsoft.com/office/officeart/2005/8/layout/cycle8"/>
    <dgm:cxn modelId="{BD150D9C-02A7-4512-8A2F-C2923FD22D1E}" type="presParOf" srcId="{B9E4008E-7942-4883-B2AB-5A8A10E4517B}" destId="{B0DAB4F3-487E-4412-90AD-F73F61E254A8}" srcOrd="0" destOrd="0" presId="urn:microsoft.com/office/officeart/2005/8/layout/cycle8"/>
    <dgm:cxn modelId="{F30D4C93-F1F0-46AF-8C52-541689D8F00F}" type="presParOf" srcId="{B9E4008E-7942-4883-B2AB-5A8A10E4517B}" destId="{29188A44-98D5-4439-B669-0BD3756AFA4F}" srcOrd="1" destOrd="0" presId="urn:microsoft.com/office/officeart/2005/8/layout/cycle8"/>
    <dgm:cxn modelId="{86F11E0E-5B8E-44EE-AED2-C69F0E153551}" type="presParOf" srcId="{B9E4008E-7942-4883-B2AB-5A8A10E4517B}" destId="{86B7ADAB-782A-4CB1-9E50-A63DE284DCA5}" srcOrd="2" destOrd="0" presId="urn:microsoft.com/office/officeart/2005/8/layout/cycle8"/>
    <dgm:cxn modelId="{082AA27F-35C5-49C4-B8E2-E00DA88C6EED}" type="presParOf" srcId="{B9E4008E-7942-4883-B2AB-5A8A10E4517B}" destId="{8574DCD2-838D-4DF7-A3B5-EE58F5FAE8C0}" srcOrd="3" destOrd="0" presId="urn:microsoft.com/office/officeart/2005/8/layout/cycle8"/>
    <dgm:cxn modelId="{BEA19279-08DC-4F7F-9616-749FF536708B}" type="presParOf" srcId="{B9E4008E-7942-4883-B2AB-5A8A10E4517B}" destId="{303E7029-FFAC-491F-88E2-CA02E685E81C}" srcOrd="4" destOrd="0" presId="urn:microsoft.com/office/officeart/2005/8/layout/cycle8"/>
    <dgm:cxn modelId="{D22F27F2-1A22-473C-9AF4-909F222B322A}" type="presParOf" srcId="{B9E4008E-7942-4883-B2AB-5A8A10E4517B}" destId="{669A9B8F-FBEA-4292-A92E-3497EDBE939C}" srcOrd="5" destOrd="0" presId="urn:microsoft.com/office/officeart/2005/8/layout/cycle8"/>
    <dgm:cxn modelId="{A8151DB1-017B-45CF-A800-5CF4724815BB}" type="presParOf" srcId="{B9E4008E-7942-4883-B2AB-5A8A10E4517B}" destId="{A791EC60-5A9C-4B48-81D9-825B84805CE1}" srcOrd="6" destOrd="0" presId="urn:microsoft.com/office/officeart/2005/8/layout/cycle8"/>
    <dgm:cxn modelId="{50DA7493-3091-49E1-94CE-4105049B2176}" type="presParOf" srcId="{B9E4008E-7942-4883-B2AB-5A8A10E4517B}" destId="{A5CF6AFD-73DC-4E82-A450-72E353951054}" srcOrd="7" destOrd="0" presId="urn:microsoft.com/office/officeart/2005/8/layout/cycle8"/>
    <dgm:cxn modelId="{03AD50EE-795C-43F6-82CA-E640F401E8F2}" type="presParOf" srcId="{B9E4008E-7942-4883-B2AB-5A8A10E4517B}" destId="{DBBA06E9-C743-4DC4-813F-A340B62A874F}" srcOrd="8" destOrd="0" presId="urn:microsoft.com/office/officeart/2005/8/layout/cycle8"/>
    <dgm:cxn modelId="{8143F752-EF47-4613-AA6C-CC16BB4CF639}" type="presParOf" srcId="{B9E4008E-7942-4883-B2AB-5A8A10E4517B}" destId="{E8B8BBBF-5810-46C1-9DDC-6FC03C6F7E52}" srcOrd="9" destOrd="0" presId="urn:microsoft.com/office/officeart/2005/8/layout/cycle8"/>
    <dgm:cxn modelId="{DB2934BF-F144-4A68-8169-15F528021EAF}" type="presParOf" srcId="{B9E4008E-7942-4883-B2AB-5A8A10E4517B}" destId="{640B9E34-7717-41A6-AFB2-DA5506287B1A}" srcOrd="10" destOrd="0" presId="urn:microsoft.com/office/officeart/2005/8/layout/cycle8"/>
    <dgm:cxn modelId="{CBACFFD6-4A9F-48E7-B3B2-2CA5EB0E02C8}" type="presParOf" srcId="{B9E4008E-7942-4883-B2AB-5A8A10E4517B}" destId="{FAB38FEE-1407-4246-B7A1-3E3DED027889}" srcOrd="11" destOrd="0" presId="urn:microsoft.com/office/officeart/2005/8/layout/cycle8"/>
    <dgm:cxn modelId="{5CB0A480-8CF1-4151-A247-7F89D75AEAD7}" type="presParOf" srcId="{B9E4008E-7942-4883-B2AB-5A8A10E4517B}" destId="{4C8E1B9A-83FA-416A-B9B0-74DB9FB89776}" srcOrd="12" destOrd="0" presId="urn:microsoft.com/office/officeart/2005/8/layout/cycle8"/>
    <dgm:cxn modelId="{39573DE4-5F22-4824-A609-392AFBA55961}" type="presParOf" srcId="{B9E4008E-7942-4883-B2AB-5A8A10E4517B}" destId="{475687EE-192C-4A9C-A915-7197F8092552}" srcOrd="13" destOrd="0" presId="urn:microsoft.com/office/officeart/2005/8/layout/cycle8"/>
    <dgm:cxn modelId="{8F2AD867-BC83-4CC0-AA38-E174CBDE4E05}" type="presParOf" srcId="{B9E4008E-7942-4883-B2AB-5A8A10E4517B}" destId="{0C3AFFED-034C-4847-9B7A-4CB18ED76A78}" srcOrd="14" destOrd="0" presId="urn:microsoft.com/office/officeart/2005/8/layout/cycle8"/>
  </dgm:cxnLst>
  <dgm:bg>
    <a:noFill/>
  </dgm:bg>
  <dgm:whole/>
  <dgm:extLst>
    <a:ext uri="http://schemas.microsoft.com/office/drawing/2008/diagram">
      <dsp:dataModelExt xmlns:dsp="http://schemas.microsoft.com/office/drawing/2008/diagram" relId="rId6" minVer="http://schemas.openxmlformats.org/drawingml/2006/diagram"/>
    </a:ext>
  </dgm:extLst>
</dgm:dataModel>
</file>

<file path=ppt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3D2787-70CD-49B2-9BBE-4DF458555164}">
      <dsp:nvSpPr>
        <dsp:cNvPr id="0" name=""/>
        <dsp:cNvSpPr/>
      </dsp:nvSpPr>
      <dsp:spPr>
        <a:xfrm rot="2563483">
          <a:off x="4094730" y="3645492"/>
          <a:ext cx="781466" cy="40693"/>
        </a:xfrm>
        <a:custGeom>
          <a:avLst/>
          <a:gdLst/>
          <a:ahLst/>
          <a:cxnLst/>
          <a:rect l="0" t="0" r="0" b="0"/>
          <a:pathLst>
            <a:path>
              <a:moveTo>
                <a:pt x="0" y="20346"/>
              </a:moveTo>
              <a:lnTo>
                <a:pt x="781466" y="20346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7D2343-7C3B-4F3F-8512-380AE0090E51}">
      <dsp:nvSpPr>
        <dsp:cNvPr id="0" name=""/>
        <dsp:cNvSpPr/>
      </dsp:nvSpPr>
      <dsp:spPr>
        <a:xfrm>
          <a:off x="4198422" y="2573720"/>
          <a:ext cx="869724" cy="40693"/>
        </a:xfrm>
        <a:custGeom>
          <a:avLst/>
          <a:gdLst/>
          <a:ahLst/>
          <a:cxnLst/>
          <a:rect l="0" t="0" r="0" b="0"/>
          <a:pathLst>
            <a:path>
              <a:moveTo>
                <a:pt x="0" y="20346"/>
              </a:moveTo>
              <a:lnTo>
                <a:pt x="869724" y="20346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0A705B-6BE5-4137-A3AF-2AB182BB5E08}">
      <dsp:nvSpPr>
        <dsp:cNvPr id="0" name=""/>
        <dsp:cNvSpPr/>
      </dsp:nvSpPr>
      <dsp:spPr>
        <a:xfrm rot="19036517">
          <a:off x="4094730" y="1501949"/>
          <a:ext cx="781466" cy="40693"/>
        </a:xfrm>
        <a:custGeom>
          <a:avLst/>
          <a:gdLst/>
          <a:ahLst/>
          <a:cxnLst/>
          <a:rect l="0" t="0" r="0" b="0"/>
          <a:pathLst>
            <a:path>
              <a:moveTo>
                <a:pt x="0" y="20346"/>
              </a:moveTo>
              <a:lnTo>
                <a:pt x="781466" y="20346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18F04F-1CDA-4C47-BFB0-D6356CA1F189}">
      <dsp:nvSpPr>
        <dsp:cNvPr id="0" name=""/>
        <dsp:cNvSpPr/>
      </dsp:nvSpPr>
      <dsp:spPr>
        <a:xfrm>
          <a:off x="2077255" y="1346322"/>
          <a:ext cx="2495490" cy="2495490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BE0174A-BF84-4E19-9C67-ACDA017A15F7}">
      <dsp:nvSpPr>
        <dsp:cNvPr id="0" name=""/>
        <dsp:cNvSpPr/>
      </dsp:nvSpPr>
      <dsp:spPr>
        <a:xfrm>
          <a:off x="4573830" y="606"/>
          <a:ext cx="1497294" cy="1497294"/>
        </a:xfrm>
        <a:prstGeom prst="ellipse">
          <a:avLst/>
        </a:prstGeom>
        <a:solidFill>
          <a:schemeClr val="accent5">
            <a:hueOff val="-41385"/>
            <a:satOff val="-20281"/>
            <a:lumOff val="3987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b="1" kern="1200" dirty="0"/>
            <a:t>Waste collection</a:t>
          </a:r>
        </a:p>
      </dsp:txBody>
      <dsp:txXfrm>
        <a:off x="4793104" y="219880"/>
        <a:ext cx="1058746" cy="1058746"/>
      </dsp:txXfrm>
    </dsp:sp>
    <dsp:sp modelId="{C970C738-3E0B-4CE9-9DAD-BE5DD9612441}">
      <dsp:nvSpPr>
        <dsp:cNvPr id="0" name=""/>
        <dsp:cNvSpPr/>
      </dsp:nvSpPr>
      <dsp:spPr>
        <a:xfrm>
          <a:off x="6220854" y="606"/>
          <a:ext cx="2245941" cy="1497294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700" kern="1200" dirty="0"/>
            <a:t>Collect sorted waste from households, co-operate 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700" kern="1200" dirty="0"/>
            <a:t>Pay households, co-operate spaces for waste sorting</a:t>
          </a:r>
        </a:p>
      </dsp:txBody>
      <dsp:txXfrm>
        <a:off x="6220854" y="606"/>
        <a:ext cx="2245941" cy="1497294"/>
      </dsp:txXfrm>
    </dsp:sp>
    <dsp:sp modelId="{5BC48B23-7641-41A5-90C5-2061B20D9A11}">
      <dsp:nvSpPr>
        <dsp:cNvPr id="0" name=""/>
        <dsp:cNvSpPr/>
      </dsp:nvSpPr>
      <dsp:spPr>
        <a:xfrm>
          <a:off x="5068146" y="1845420"/>
          <a:ext cx="1497294" cy="1497294"/>
        </a:xfrm>
        <a:prstGeom prst="ellipse">
          <a:avLst/>
        </a:prstGeom>
        <a:solidFill>
          <a:schemeClr val="accent5">
            <a:hueOff val="-82771"/>
            <a:satOff val="-40562"/>
            <a:lumOff val="7975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b="1" kern="1200" dirty="0"/>
            <a:t>Waste Recycling</a:t>
          </a:r>
        </a:p>
      </dsp:txBody>
      <dsp:txXfrm>
        <a:off x="5287420" y="2064694"/>
        <a:ext cx="1058746" cy="1058746"/>
      </dsp:txXfrm>
    </dsp:sp>
    <dsp:sp modelId="{32E00880-93AA-453B-9F5B-62567709FE3C}">
      <dsp:nvSpPr>
        <dsp:cNvPr id="0" name=""/>
        <dsp:cNvSpPr/>
      </dsp:nvSpPr>
      <dsp:spPr>
        <a:xfrm>
          <a:off x="6715170" y="1845420"/>
          <a:ext cx="2245941" cy="1497294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700" kern="1200" dirty="0"/>
            <a:t>Sell other sorted waste material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700" kern="1200" dirty="0"/>
            <a:t>Recycle plastic to 3D Printing filament (PETG)</a:t>
          </a:r>
        </a:p>
      </dsp:txBody>
      <dsp:txXfrm>
        <a:off x="6715170" y="1845420"/>
        <a:ext cx="2245941" cy="1497294"/>
      </dsp:txXfrm>
    </dsp:sp>
    <dsp:sp modelId="{FA7920B6-F399-4E41-8E7F-3479D2B54168}">
      <dsp:nvSpPr>
        <dsp:cNvPr id="0" name=""/>
        <dsp:cNvSpPr/>
      </dsp:nvSpPr>
      <dsp:spPr>
        <a:xfrm>
          <a:off x="4573830" y="3690234"/>
          <a:ext cx="1497294" cy="1497294"/>
        </a:xfrm>
        <a:prstGeom prst="ellipse">
          <a:avLst/>
        </a:prstGeom>
        <a:solidFill>
          <a:schemeClr val="accent5">
            <a:hueOff val="-124156"/>
            <a:satOff val="-60843"/>
            <a:lumOff val="11962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b="1" kern="1200" dirty="0"/>
            <a:t>Waste to Production</a:t>
          </a:r>
        </a:p>
      </dsp:txBody>
      <dsp:txXfrm>
        <a:off x="4793104" y="3909508"/>
        <a:ext cx="1058746" cy="1058746"/>
      </dsp:txXfrm>
    </dsp:sp>
    <dsp:sp modelId="{26A84000-9EE1-4531-92A1-955C28C4DAEA}">
      <dsp:nvSpPr>
        <dsp:cNvPr id="0" name=""/>
        <dsp:cNvSpPr/>
      </dsp:nvSpPr>
      <dsp:spPr>
        <a:xfrm>
          <a:off x="6220854" y="3690234"/>
          <a:ext cx="2245941" cy="1497294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700" kern="1200" dirty="0"/>
            <a:t>Use filament to 3D Print streetlights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700" kern="1200" dirty="0"/>
            <a:t>Power streetlights with renewable energy</a:t>
          </a:r>
        </a:p>
      </dsp:txBody>
      <dsp:txXfrm>
        <a:off x="6220854" y="3690234"/>
        <a:ext cx="2245941" cy="1497294"/>
      </dsp:txXfrm>
    </dsp:sp>
  </dsp:spTree>
</dsp:drawing>
</file>

<file path=ppt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DAB4F3-487E-4412-90AD-F73F61E254A8}">
      <dsp:nvSpPr>
        <dsp:cNvPr id="0" name=""/>
        <dsp:cNvSpPr/>
      </dsp:nvSpPr>
      <dsp:spPr>
        <a:xfrm>
          <a:off x="2837974" y="201191"/>
          <a:ext cx="2600010" cy="2600010"/>
        </a:xfrm>
        <a:prstGeom prst="pie">
          <a:avLst>
            <a:gd name="adj1" fmla="val 16200000"/>
            <a:gd name="adj2" fmla="val 18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190500" prstMaterial="matt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kern="1200" dirty="0"/>
            <a:t>REUSE</a:t>
          </a:r>
        </a:p>
      </dsp:txBody>
      <dsp:txXfrm>
        <a:off x="4208242" y="752145"/>
        <a:ext cx="928575" cy="773812"/>
      </dsp:txXfrm>
    </dsp:sp>
    <dsp:sp modelId="{303E7029-FFAC-491F-88E2-CA02E685E81C}">
      <dsp:nvSpPr>
        <dsp:cNvPr id="0" name=""/>
        <dsp:cNvSpPr/>
      </dsp:nvSpPr>
      <dsp:spPr>
        <a:xfrm>
          <a:off x="2784426" y="294048"/>
          <a:ext cx="2600010" cy="2600010"/>
        </a:xfrm>
        <a:prstGeom prst="pie">
          <a:avLst>
            <a:gd name="adj1" fmla="val 1800000"/>
            <a:gd name="adj2" fmla="val 90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190500" prstMaterial="matt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kern="1200" dirty="0"/>
            <a:t>3D PRINT</a:t>
          </a:r>
        </a:p>
      </dsp:txBody>
      <dsp:txXfrm>
        <a:off x="3403477" y="1980960"/>
        <a:ext cx="1392862" cy="680955"/>
      </dsp:txXfrm>
    </dsp:sp>
    <dsp:sp modelId="{DBBA06E9-C743-4DC4-813F-A340B62A874F}">
      <dsp:nvSpPr>
        <dsp:cNvPr id="0" name=""/>
        <dsp:cNvSpPr/>
      </dsp:nvSpPr>
      <dsp:spPr>
        <a:xfrm>
          <a:off x="2730879" y="201191"/>
          <a:ext cx="2600010" cy="2600010"/>
        </a:xfrm>
        <a:prstGeom prst="pie">
          <a:avLst>
            <a:gd name="adj1" fmla="val 90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190500" prstMaterial="matt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kern="1200" dirty="0"/>
            <a:t>RECYCLE</a:t>
          </a:r>
        </a:p>
      </dsp:txBody>
      <dsp:txXfrm>
        <a:off x="3032046" y="752145"/>
        <a:ext cx="928575" cy="773812"/>
      </dsp:txXfrm>
    </dsp:sp>
    <dsp:sp modelId="{4C8E1B9A-83FA-416A-B9B0-74DB9FB89776}">
      <dsp:nvSpPr>
        <dsp:cNvPr id="0" name=""/>
        <dsp:cNvSpPr/>
      </dsp:nvSpPr>
      <dsp:spPr>
        <a:xfrm>
          <a:off x="2677236" y="40238"/>
          <a:ext cx="2921916" cy="2921916"/>
        </a:xfrm>
        <a:prstGeom prst="circularArrow">
          <a:avLst>
            <a:gd name="adj1" fmla="val 5085"/>
            <a:gd name="adj2" fmla="val 327528"/>
            <a:gd name="adj3" fmla="val 1472472"/>
            <a:gd name="adj4" fmla="val 16199432"/>
            <a:gd name="adj5" fmla="val 5932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p3d z="635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75687EE-192C-4A9C-A915-7197F8092552}">
      <dsp:nvSpPr>
        <dsp:cNvPr id="0" name=""/>
        <dsp:cNvSpPr/>
      </dsp:nvSpPr>
      <dsp:spPr>
        <a:xfrm>
          <a:off x="2623473" y="132931"/>
          <a:ext cx="2921916" cy="2921916"/>
        </a:xfrm>
        <a:prstGeom prst="circularArrow">
          <a:avLst>
            <a:gd name="adj1" fmla="val 5085"/>
            <a:gd name="adj2" fmla="val 327528"/>
            <a:gd name="adj3" fmla="val 8671970"/>
            <a:gd name="adj4" fmla="val 1800502"/>
            <a:gd name="adj5" fmla="val 5932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p3d z="635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C3AFFED-034C-4847-9B7A-4CB18ED76A78}">
      <dsp:nvSpPr>
        <dsp:cNvPr id="0" name=""/>
        <dsp:cNvSpPr/>
      </dsp:nvSpPr>
      <dsp:spPr>
        <a:xfrm>
          <a:off x="2569711" y="40238"/>
          <a:ext cx="2921916" cy="2921916"/>
        </a:xfrm>
        <a:prstGeom prst="circularArrow">
          <a:avLst>
            <a:gd name="adj1" fmla="val 5085"/>
            <a:gd name="adj2" fmla="val 327528"/>
            <a:gd name="adj3" fmla="val 15873039"/>
            <a:gd name="adj4" fmla="val 9000000"/>
            <a:gd name="adj5" fmla="val 5932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p3d z="635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</dsp:spTree>
</dsp:drawing>
</file>

<file path=ppt/diagrams/layout1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ppt/diagrams/layout2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ppt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ppt/diagrams/quickStyle2.xml><?xml version="1.0" encoding="utf-8"?>
<dgm:styleDef xmlns:dgm="http://schemas.openxmlformats.org/drawingml/2006/diagram" xmlns:a="http://schemas.openxmlformats.org/drawingml/2006/main" uniqueId="urn:microsoft.com/office/officeart/2009/2/quickstyle/3d8">
  <dgm:title val=""/>
  <dgm:desc val=""/>
  <dgm:catLst>
    <dgm:cat type="3D" pri="11800"/>
  </dgm:catLst>
  <dgm:scene3d>
    <a:camera prst="perspectiveHeroicExtremeRightFacing" zoom="82000">
      <a:rot lat="21300000" lon="20400000" rev="180000"/>
    </a:camera>
    <a:lightRig rig="morning" dir="t">
      <a:rot lat="0" lon="0" rev="20400000"/>
    </a:lightRig>
  </dgm:scene3d>
  <dgm:styleLbl name="node0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0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600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635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1520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190500" prstMaterial="matte">
      <a:bevelT w="120650" h="38100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ppt/handoutMasters/_rels/handout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3.xml"/></Relationships>
</file>

<file path=ppt/handoutMasters/handoutMaster1.xml><?xml version="1.0" encoding="utf-8"?>
<p:handout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Header Placeholder 1">
            <a:extLst>
              <a:ext uri="{FF2B5EF4-FFF2-40B4-BE49-F238E27FC236}">
                <a16:creationId xmlns:a16="http://schemas.microsoft.com/office/drawing/2014/main" id="{C151B4DD-15C8-4661-884B-618628EC128E}"/>
              </a:ext>
            </a:extLst>
          </p:cNvPr>
          <p:cNvSpPr>
            <a:spLocks noGrp="1"/>
          </p:cNvSpPr>
          <p:nvPr>
            <p:ph type="hdr" sz="quarter"/>
          </p:nvPr>
        </p:nvSpPr>
        <p:spPr>
          <a:xfrm>
            <a:off x="0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en-US" dirty="0"/>
          </a:p>
        </p:txBody>
      </p:sp>
      <p:sp>
        <p:nvSpPr>
          <p:cNvPr id="3" name="Date Placeholder 2">
            <a:extLst>
              <a:ext uri="{FF2B5EF4-FFF2-40B4-BE49-F238E27FC236}">
                <a16:creationId xmlns:a16="http://schemas.microsoft.com/office/drawing/2014/main" id="{6678A688-EE94-44BF-A9B6-FD51CF6D64EF}"/>
              </a:ext>
            </a:extLst>
          </p:cNvPr>
          <p:cNvSpPr>
            <a:spLocks noGrp="1"/>
          </p:cNvSpPr>
          <p:nvPr>
            <p:ph type="dt" sz="quarter" idx="1"/>
          </p:nvPr>
        </p:nvSpPr>
        <p:spPr>
          <a:xfrm>
            <a:off x="3884613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7FF50357-9784-4A90-96B4-0B331B4230FA}" type="datetimeFigureOut">
              <a:rPr lang="en-US" smtClean="0"/>
              <a:t>12/13/2020</a:t>
            </a:fld>
            <a:endParaRPr lang="en-US" dirty="0"/>
          </a:p>
        </p:txBody>
      </p:sp>
      <p:sp>
        <p:nvSpPr>
          <p:cNvPr id="4" name="Footer Placeholder 3">
            <a:extLst>
              <a:ext uri="{FF2B5EF4-FFF2-40B4-BE49-F238E27FC236}">
                <a16:creationId xmlns:a16="http://schemas.microsoft.com/office/drawing/2014/main" id="{97CB2C68-562A-4D2A-9890-4436EDCEC7A9}"/>
              </a:ext>
            </a:extLst>
          </p:cNvPr>
          <p:cNvSpPr>
            <a:spLocks noGrp="1"/>
          </p:cNvSpPr>
          <p:nvPr>
            <p:ph type="ftr" sz="quarter" idx="2"/>
          </p:nvPr>
        </p:nvSpPr>
        <p:spPr>
          <a:xfrm>
            <a:off x="0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en-US" dirty="0"/>
          </a:p>
        </p:txBody>
      </p:sp>
      <p:sp>
        <p:nvSpPr>
          <p:cNvPr id="5" name="Slide Number Placeholder 4">
            <a:extLst>
              <a:ext uri="{FF2B5EF4-FFF2-40B4-BE49-F238E27FC236}">
                <a16:creationId xmlns:a16="http://schemas.microsoft.com/office/drawing/2014/main" id="{3041883F-BA65-4049-B6C2-7C1A5A6D0869}"/>
              </a:ext>
            </a:extLst>
          </p:cNvPr>
          <p:cNvSpPr>
            <a:spLocks noGrp="1"/>
          </p:cNvSpPr>
          <p:nvPr>
            <p:ph type="sldNum" sz="quarter" idx="3"/>
          </p:nvPr>
        </p:nvSpPr>
        <p:spPr>
          <a:xfrm>
            <a:off x="3884613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D6150802-3B37-42FB-BECC-88074371FEFB}" type="slidenum">
              <a:rPr lang="en-US" smtClean="0"/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968079392"/>
      </p:ext>
    </p:extLst>
  </p:cSld>
  <p:clrMap bg1="lt1" tx1="dk1" bg2="lt2" tx2="dk2" accent1="accent1" accent2="accent2" accent3="accent3" accent4="accent4" accent5="accent5" accent6="accent6" hlink="hlink" folHlink="folHlink"/>
</p:handoutMaster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2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Header Placeholder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en-US" noProof="0" dirty="0"/>
          </a:p>
        </p:txBody>
      </p:sp>
      <p:sp>
        <p:nvSpPr>
          <p:cNvPr id="3" name="Date Placeholder 2"/>
          <p:cNvSpPr>
            <a:spLocks noGrp="1"/>
          </p:cNvSpPr>
          <p:nvPr>
            <p:ph type="dt" idx="1"/>
          </p:nvPr>
        </p:nvSpPr>
        <p:spPr>
          <a:xfrm>
            <a:off x="3884613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0AEFB4FA-E877-413E-B608-88789D806C57}" type="datetimeFigureOut">
              <a:rPr lang="en-US" noProof="0" smtClean="0"/>
              <a:t>12/13/2020</a:t>
            </a:fld>
            <a:endParaRPr lang="en-US" noProof="0" dirty="0"/>
          </a:p>
        </p:txBody>
      </p:sp>
      <p:sp>
        <p:nvSpPr>
          <p:cNvPr id="4" name="Slide Image Placeholder 3"/>
          <p:cNvSpPr>
            <a:spLocks noGrp="1" noRot="1" noChangeAspect="1"/>
          </p:cNvSpPr>
          <p:nvPr>
            <p:ph type="sldImg" idx="2"/>
          </p:nvPr>
        </p:nvSpPr>
        <p:spPr>
          <a:xfrm>
            <a:off x="685800" y="1143000"/>
            <a:ext cx="5486400" cy="3086100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1440" tIns="45720" rIns="91440" bIns="45720" rtlCol="0" anchor="ctr"/>
          <a:lstStyle/>
          <a:p>
            <a:endParaRPr lang="en-US" noProof="0" dirty="0"/>
          </a:p>
        </p:txBody>
      </p:sp>
      <p:sp>
        <p:nvSpPr>
          <p:cNvPr id="5" name="Notes Placeholder 4"/>
          <p:cNvSpPr>
            <a:spLocks noGrp="1"/>
          </p:cNvSpPr>
          <p:nvPr>
            <p:ph type="body" sz="quarter" idx="3"/>
          </p:nvPr>
        </p:nvSpPr>
        <p:spPr>
          <a:xfrm>
            <a:off x="685800" y="4400550"/>
            <a:ext cx="5486400" cy="3600450"/>
          </a:xfrm>
          <a:prstGeom prst="rect">
            <a:avLst/>
          </a:prstGeom>
        </p:spPr>
        <p:txBody>
          <a:bodyPr vert="horz" lIns="91440" tIns="45720" rIns="91440" bIns="45720" rtlCol="0"/>
          <a:lstStyle/>
          <a:p>
            <a:pPr lvl="0"/>
            <a:r>
              <a:rPr lang="en-US" noProof="0"/>
              <a:t>Edit Master text styles</a:t>
            </a:r>
          </a:p>
          <a:p>
            <a:pPr lvl="1"/>
            <a:r>
              <a:rPr lang="en-US" noProof="0"/>
              <a:t>Second level</a:t>
            </a:r>
          </a:p>
          <a:p>
            <a:pPr lvl="2"/>
            <a:r>
              <a:rPr lang="en-US" noProof="0"/>
              <a:t>Third level</a:t>
            </a:r>
          </a:p>
          <a:p>
            <a:pPr lvl="3"/>
            <a:r>
              <a:rPr lang="en-US" noProof="0"/>
              <a:t>Fourth level</a:t>
            </a:r>
          </a:p>
          <a:p>
            <a:pPr lvl="4"/>
            <a:r>
              <a:rPr lang="en-US" noProof="0"/>
              <a:t>Fifth level</a:t>
            </a:r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4"/>
          </p:nvPr>
        </p:nvSpPr>
        <p:spPr>
          <a:xfrm>
            <a:off x="0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en-US" noProof="0" dirty="0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5"/>
          </p:nvPr>
        </p:nvSpPr>
        <p:spPr>
          <a:xfrm>
            <a:off x="3884613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6336304E-FDE3-4B4F-A3B7-EBE87F3FA5E2}" type="slidenum">
              <a:rPr lang="en-US" noProof="0" smtClean="0"/>
              <a:t>‹#›</a:t>
            </a:fld>
            <a:endParaRPr lang="en-US" noProof="0" dirty="0"/>
          </a:p>
        </p:txBody>
      </p:sp>
    </p:spTree>
    <p:extLst>
      <p:ext uri="{BB962C8B-B14F-4D97-AF65-F5344CB8AC3E}">
        <p14:creationId xmlns:p14="http://schemas.microsoft.com/office/powerpoint/2010/main" val="4085138612"/>
      </p:ext>
    </p:extLst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notesSlides/_rels/notesSlide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.xml"/><Relationship Id="rId1" Type="http://schemas.openxmlformats.org/officeDocument/2006/relationships/notesMaster" Target="../notesMasters/notesMaster1.xml"/></Relationships>
</file>

<file path=ppt/notesSlides/_rels/notesSlide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5.xml"/><Relationship Id="rId1" Type="http://schemas.openxmlformats.org/officeDocument/2006/relationships/notesMaster" Target="../notesMasters/notesMaster1.xml"/></Relationships>
</file>

<file path=ppt/notesSlides/notesSlide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6336304E-FDE3-4B4F-A3B7-EBE87F3FA5E2}" type="slidenum">
              <a:rPr lang="en-US" smtClean="0"/>
              <a:t>2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985530949"/>
      </p:ext>
    </p:extLst>
  </p:cSld>
  <p:clrMapOvr>
    <a:masterClrMapping/>
  </p:clrMapOvr>
</p:notes>
</file>

<file path=ppt/notesSlides/notesSlide2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fld id="{555BAAE8-435A-420D-90DE-B7F1668F4472}" type="slidenum">
              <a:rPr lang="en-US" smtClean="0"/>
              <a:t>5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970628764"/>
      </p:ext>
    </p:extLst>
  </p:cSld>
  <p:clrMapOvr>
    <a:masterClrMapping/>
  </p:clrMapOvr>
</p:notes>
</file>

<file path=ppt/slideLayouts/_rels/slideLayout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/Relationships>
</file>

<file path=ppt/slideLayouts/_rels/slideLayout1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Relationship Id="rId6" Type="http://schemas.openxmlformats.org/officeDocument/2006/relationships/image" Target="../media/image6.svg"/><Relationship Id="rId5" Type="http://schemas.openxmlformats.org/officeDocument/2006/relationships/image" Target="../media/image5.png"/><Relationship Id="rId4" Type="http://schemas.openxmlformats.org/officeDocument/2006/relationships/image" Target="../media/image4.svg"/></Relationships>
</file>

<file path=ppt/slideLayouts/_rels/slideLayout13.xml.rels><?xml version="1.0" encoding="UTF-8" standalone="yes"?>
<Relationships xmlns="http://schemas.openxmlformats.org/package/2006/relationships"><Relationship Id="rId3" Type="http://schemas.microsoft.com/office/2007/relationships/hdphoto" Target="../media/hdphoto1.wdp"/><Relationship Id="rId7" Type="http://schemas.openxmlformats.org/officeDocument/2006/relationships/image" Target="../media/image10.svg"/><Relationship Id="rId2" Type="http://schemas.openxmlformats.org/officeDocument/2006/relationships/image" Target="../media/image2.png"/><Relationship Id="rId1" Type="http://schemas.openxmlformats.org/officeDocument/2006/relationships/slideMaster" Target="../slideMasters/slideMaster1.xml"/><Relationship Id="rId6" Type="http://schemas.openxmlformats.org/officeDocument/2006/relationships/image" Target="../media/image9.png"/><Relationship Id="rId5" Type="http://schemas.openxmlformats.org/officeDocument/2006/relationships/image" Target="../media/image8.svg"/><Relationship Id="rId4" Type="http://schemas.openxmlformats.org/officeDocument/2006/relationships/image" Target="../media/image7.png"/></Relationships>
</file>

<file path=ppt/slideLayouts/_rels/slideLayout14.xml.rels><?xml version="1.0" encoding="UTF-8" standalone="yes"?>
<Relationships xmlns="http://schemas.openxmlformats.org/package/2006/relationships"><Relationship Id="rId3" Type="http://schemas.microsoft.com/office/2007/relationships/hdphoto" Target="../media/hdphoto1.wdp"/><Relationship Id="rId2" Type="http://schemas.openxmlformats.org/officeDocument/2006/relationships/image" Target="../media/image2.png"/><Relationship Id="rId1" Type="http://schemas.openxmlformats.org/officeDocument/2006/relationships/slideMaster" Target="../slideMasters/slideMaster1.xml"/></Relationships>
</file>

<file path=ppt/slideLayouts/_rels/slideLayout15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/Relationships>
</file>

<file path=ppt/slideLayouts/_rels/slideLayout1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/Relationships>
</file>

<file path=ppt/slideLayouts/_rels/slideLayout17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/Relationships>
</file>

<file path=ppt/slideLayouts/_rels/slideLayout18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/Relationships>
</file>

<file path=ppt/slideLayouts/_rels/slideLayout1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3" Type="http://schemas.microsoft.com/office/2007/relationships/hdphoto" Target="../media/hdphoto1.wdp"/><Relationship Id="rId2" Type="http://schemas.openxmlformats.org/officeDocument/2006/relationships/image" Target="../media/image2.png"/><Relationship Id="rId1" Type="http://schemas.openxmlformats.org/officeDocument/2006/relationships/slideMaster" Target="../slideMasters/slideMaster1.xml"/></Relationships>
</file>

<file path=ppt/slideLayouts/_rels/slideLayout20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Slide_01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2456FD49-C258-4333-9422-358C976A341C}"/>
              </a:ext>
            </a:extLst>
          </p:cNvPr>
          <p:cNvSpPr>
            <a:spLocks noGrp="1"/>
          </p:cNvSpPr>
          <p:nvPr>
            <p:ph type="ctrTitle" hasCustomPrompt="1"/>
          </p:nvPr>
        </p:nvSpPr>
        <p:spPr>
          <a:xfrm>
            <a:off x="6343650" y="2173288"/>
            <a:ext cx="5143500" cy="2090808"/>
          </a:xfrm>
        </p:spPr>
        <p:txBody>
          <a:bodyPr anchor="b">
            <a:noAutofit/>
          </a:bodyPr>
          <a:lstStyle>
            <a:lvl1pPr algn="l">
              <a:defRPr sz="5400" b="1" cap="all" baseline="0">
                <a:solidFill>
                  <a:schemeClr val="accent4"/>
                </a:solidFill>
                <a:latin typeface="+mj-lt"/>
              </a:defRPr>
            </a:lvl1pPr>
          </a:lstStyle>
          <a:p>
            <a:r>
              <a:rPr lang="en-US" noProof="0" dirty="0"/>
              <a:t>Title comes here</a:t>
            </a:r>
          </a:p>
        </p:txBody>
      </p:sp>
      <p:sp>
        <p:nvSpPr>
          <p:cNvPr id="3" name="Subtitle 2">
            <a:extLst>
              <a:ext uri="{FF2B5EF4-FFF2-40B4-BE49-F238E27FC236}">
                <a16:creationId xmlns:a16="http://schemas.microsoft.com/office/drawing/2014/main" id="{59758E15-A93D-4FB9-843D-1490E27A151B}"/>
              </a:ext>
            </a:extLst>
          </p:cNvPr>
          <p:cNvSpPr>
            <a:spLocks noGrp="1"/>
          </p:cNvSpPr>
          <p:nvPr>
            <p:ph type="subTitle" idx="1"/>
          </p:nvPr>
        </p:nvSpPr>
        <p:spPr>
          <a:xfrm>
            <a:off x="6343650" y="4279971"/>
            <a:ext cx="5143500" cy="503167"/>
          </a:xfrm>
        </p:spPr>
        <p:txBody>
          <a:bodyPr>
            <a:noAutofit/>
          </a:bodyPr>
          <a:lstStyle>
            <a:lvl1pPr marL="0" indent="0" algn="l">
              <a:buNone/>
              <a:defRPr sz="1800" b="0" cap="all" baseline="0">
                <a:solidFill>
                  <a:schemeClr val="tx1"/>
                </a:solidFill>
              </a:defRPr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  <a:lvl6pPr marL="2286000" indent="0" algn="ctr">
              <a:buNone/>
              <a:defRPr sz="1600"/>
            </a:lvl6pPr>
            <a:lvl7pPr marL="2743200" indent="0" algn="ctr">
              <a:buNone/>
              <a:defRPr sz="1600"/>
            </a:lvl7pPr>
            <a:lvl8pPr marL="3200400" indent="0" algn="ctr">
              <a:buNone/>
              <a:defRPr sz="1600"/>
            </a:lvl8pPr>
            <a:lvl9pPr marL="3657600" indent="0" algn="ctr">
              <a:buNone/>
              <a:defRPr sz="1600"/>
            </a:lvl9pPr>
          </a:lstStyle>
          <a:p>
            <a:r>
              <a:rPr lang="en-US" noProof="0"/>
              <a:t>Click to edit Master subtitle style</a:t>
            </a:r>
            <a:endParaRPr lang="en-US" noProof="0" dirty="0"/>
          </a:p>
        </p:txBody>
      </p:sp>
      <p:sp>
        <p:nvSpPr>
          <p:cNvPr id="13" name="Picture Placeholder 12">
            <a:extLst>
              <a:ext uri="{FF2B5EF4-FFF2-40B4-BE49-F238E27FC236}">
                <a16:creationId xmlns:a16="http://schemas.microsoft.com/office/drawing/2014/main" id="{BCCC559D-0EC3-432C-B397-6897B366DF36}"/>
              </a:ext>
            </a:extLst>
          </p:cNvPr>
          <p:cNvSpPr>
            <a:spLocks noGrp="1"/>
          </p:cNvSpPr>
          <p:nvPr>
            <p:ph type="pic" sz="quarter" idx="10"/>
          </p:nvPr>
        </p:nvSpPr>
        <p:spPr>
          <a:xfrm>
            <a:off x="710812" y="728545"/>
            <a:ext cx="5305661" cy="5305661"/>
          </a:xfrm>
          <a:prstGeom prst="ellipse">
            <a:avLst/>
          </a:prstGeom>
          <a:solidFill>
            <a:schemeClr val="bg2"/>
          </a:solidFill>
        </p:spPr>
        <p:txBody>
          <a:bodyPr anchor="ctr"/>
          <a:lstStyle>
            <a:lvl1pPr marL="0" indent="0" algn="ctr">
              <a:buNone/>
              <a:defRPr/>
            </a:lvl1pPr>
          </a:lstStyle>
          <a:p>
            <a:r>
              <a:rPr lang="en-US" noProof="0"/>
              <a:t>Click icon to add picture</a:t>
            </a:r>
            <a:endParaRPr lang="en-US" noProof="0" dirty="0"/>
          </a:p>
        </p:txBody>
      </p:sp>
      <p:grpSp>
        <p:nvGrpSpPr>
          <p:cNvPr id="14" name="Group 13">
            <a:extLst>
              <a:ext uri="{FF2B5EF4-FFF2-40B4-BE49-F238E27FC236}">
                <a16:creationId xmlns:a16="http://schemas.microsoft.com/office/drawing/2014/main" id="{0DC2055F-AE3F-46BE-B57E-A0F1A86D1C36}"/>
              </a:ext>
            </a:extLst>
          </p:cNvPr>
          <p:cNvGrpSpPr/>
          <p:nvPr userDrawn="1"/>
        </p:nvGrpSpPr>
        <p:grpSpPr>
          <a:xfrm>
            <a:off x="-1728305" y="-2049517"/>
            <a:ext cx="8917229" cy="10769768"/>
            <a:chOff x="11114088" y="2241550"/>
            <a:chExt cx="1905000" cy="2354263"/>
          </a:xfrm>
          <a:solidFill>
            <a:schemeClr val="bg2">
              <a:alpha val="91000"/>
            </a:schemeClr>
          </a:solidFill>
        </p:grpSpPr>
        <p:sp>
          <p:nvSpPr>
            <p:cNvPr id="15" name="Freeform 5">
              <a:extLst>
                <a:ext uri="{FF2B5EF4-FFF2-40B4-BE49-F238E27FC236}">
                  <a16:creationId xmlns:a16="http://schemas.microsoft.com/office/drawing/2014/main" id="{C98EF042-A3B8-406D-BC16-153A989F571A}"/>
                </a:ext>
              </a:extLst>
            </p:cNvPr>
            <p:cNvSpPr>
              <a:spLocks/>
            </p:cNvSpPr>
            <p:nvPr/>
          </p:nvSpPr>
          <p:spPr bwMode="auto">
            <a:xfrm>
              <a:off x="11114088" y="2241550"/>
              <a:ext cx="1905000" cy="2354263"/>
            </a:xfrm>
            <a:custGeom>
              <a:avLst/>
              <a:gdLst>
                <a:gd name="T0" fmla="*/ 0 w 447"/>
                <a:gd name="T1" fmla="*/ 264 h 553"/>
                <a:gd name="T2" fmla="*/ 141 w 447"/>
                <a:gd name="T3" fmla="*/ 48 h 553"/>
                <a:gd name="T4" fmla="*/ 414 w 447"/>
                <a:gd name="T5" fmla="*/ 67 h 553"/>
                <a:gd name="T6" fmla="*/ 438 w 447"/>
                <a:gd name="T7" fmla="*/ 98 h 553"/>
                <a:gd name="T8" fmla="*/ 391 w 447"/>
                <a:gd name="T9" fmla="*/ 111 h 553"/>
                <a:gd name="T10" fmla="*/ 94 w 447"/>
                <a:gd name="T11" fmla="*/ 149 h 553"/>
                <a:gd name="T12" fmla="*/ 107 w 447"/>
                <a:gd name="T13" fmla="*/ 424 h 553"/>
                <a:gd name="T14" fmla="*/ 383 w 447"/>
                <a:gd name="T15" fmla="*/ 453 h 553"/>
                <a:gd name="T16" fmla="*/ 393 w 447"/>
                <a:gd name="T17" fmla="*/ 446 h 553"/>
                <a:gd name="T18" fmla="*/ 433 w 447"/>
                <a:gd name="T19" fmla="*/ 449 h 553"/>
                <a:gd name="T20" fmla="*/ 421 w 447"/>
                <a:gd name="T21" fmla="*/ 485 h 553"/>
                <a:gd name="T22" fmla="*/ 194 w 447"/>
                <a:gd name="T23" fmla="*/ 531 h 553"/>
                <a:gd name="T24" fmla="*/ 0 w 447"/>
                <a:gd name="T25" fmla="*/ 264 h 553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  <a:cxn ang="0">
                  <a:pos x="T18" y="T19"/>
                </a:cxn>
                <a:cxn ang="0">
                  <a:pos x="T20" y="T21"/>
                </a:cxn>
                <a:cxn ang="0">
                  <a:pos x="T22" y="T23"/>
                </a:cxn>
                <a:cxn ang="0">
                  <a:pos x="T24" y="T25"/>
                </a:cxn>
              </a:cxnLst>
              <a:rect l="0" t="0" r="r" b="b"/>
              <a:pathLst>
                <a:path w="447" h="553">
                  <a:moveTo>
                    <a:pt x="0" y="264"/>
                  </a:moveTo>
                  <a:cubicBezTo>
                    <a:pt x="5" y="176"/>
                    <a:pt x="49" y="96"/>
                    <a:pt x="141" y="48"/>
                  </a:cubicBezTo>
                  <a:cubicBezTo>
                    <a:pt x="235" y="0"/>
                    <a:pt x="327" y="9"/>
                    <a:pt x="414" y="67"/>
                  </a:cubicBezTo>
                  <a:cubicBezTo>
                    <a:pt x="425" y="75"/>
                    <a:pt x="439" y="82"/>
                    <a:pt x="438" y="98"/>
                  </a:cubicBezTo>
                  <a:cubicBezTo>
                    <a:pt x="437" y="120"/>
                    <a:pt x="413" y="127"/>
                    <a:pt x="391" y="111"/>
                  </a:cubicBezTo>
                  <a:cubicBezTo>
                    <a:pt x="294" y="40"/>
                    <a:pt x="166" y="56"/>
                    <a:pt x="94" y="149"/>
                  </a:cubicBezTo>
                  <a:cubicBezTo>
                    <a:pt x="30" y="231"/>
                    <a:pt x="36" y="349"/>
                    <a:pt x="107" y="424"/>
                  </a:cubicBezTo>
                  <a:cubicBezTo>
                    <a:pt x="180" y="502"/>
                    <a:pt x="296" y="514"/>
                    <a:pt x="383" y="453"/>
                  </a:cubicBezTo>
                  <a:cubicBezTo>
                    <a:pt x="386" y="451"/>
                    <a:pt x="390" y="449"/>
                    <a:pt x="393" y="446"/>
                  </a:cubicBezTo>
                  <a:cubicBezTo>
                    <a:pt x="407" y="433"/>
                    <a:pt x="420" y="433"/>
                    <a:pt x="433" y="449"/>
                  </a:cubicBezTo>
                  <a:cubicBezTo>
                    <a:pt x="447" y="467"/>
                    <a:pt x="433" y="477"/>
                    <a:pt x="421" y="485"/>
                  </a:cubicBezTo>
                  <a:cubicBezTo>
                    <a:pt x="353" y="537"/>
                    <a:pt x="277" y="553"/>
                    <a:pt x="194" y="531"/>
                  </a:cubicBezTo>
                  <a:cubicBezTo>
                    <a:pt x="79" y="501"/>
                    <a:pt x="1" y="397"/>
                    <a:pt x="0" y="264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  <p:sp>
          <p:nvSpPr>
            <p:cNvPr id="16" name="Freeform 6">
              <a:extLst>
                <a:ext uri="{FF2B5EF4-FFF2-40B4-BE49-F238E27FC236}">
                  <a16:creationId xmlns:a16="http://schemas.microsoft.com/office/drawing/2014/main" id="{68E5FAC9-A660-4D7A-AC84-0A7C8CC3BB65}"/>
                </a:ext>
              </a:extLst>
            </p:cNvPr>
            <p:cNvSpPr>
              <a:spLocks/>
            </p:cNvSpPr>
            <p:nvPr/>
          </p:nvSpPr>
          <p:spPr bwMode="auto">
            <a:xfrm>
              <a:off x="11412538" y="2590800"/>
              <a:ext cx="835025" cy="1673225"/>
            </a:xfrm>
            <a:custGeom>
              <a:avLst/>
              <a:gdLst>
                <a:gd name="T0" fmla="*/ 0 w 196"/>
                <a:gd name="T1" fmla="*/ 198 h 393"/>
                <a:gd name="T2" fmla="*/ 157 w 196"/>
                <a:gd name="T3" fmla="*/ 8 h 393"/>
                <a:gd name="T4" fmla="*/ 192 w 196"/>
                <a:gd name="T5" fmla="*/ 22 h 393"/>
                <a:gd name="T6" fmla="*/ 167 w 196"/>
                <a:gd name="T7" fmla="*/ 56 h 393"/>
                <a:gd name="T8" fmla="*/ 48 w 196"/>
                <a:gd name="T9" fmla="*/ 198 h 393"/>
                <a:gd name="T10" fmla="*/ 170 w 196"/>
                <a:gd name="T11" fmla="*/ 339 h 393"/>
                <a:gd name="T12" fmla="*/ 193 w 196"/>
                <a:gd name="T13" fmla="*/ 372 h 393"/>
                <a:gd name="T14" fmla="*/ 160 w 196"/>
                <a:gd name="T15" fmla="*/ 387 h 393"/>
                <a:gd name="T16" fmla="*/ 0 w 196"/>
                <a:gd name="T17" fmla="*/ 198 h 393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</a:cxnLst>
              <a:rect l="0" t="0" r="r" b="b"/>
              <a:pathLst>
                <a:path w="196" h="393">
                  <a:moveTo>
                    <a:pt x="0" y="198"/>
                  </a:moveTo>
                  <a:cubicBezTo>
                    <a:pt x="0" y="103"/>
                    <a:pt x="64" y="26"/>
                    <a:pt x="157" y="8"/>
                  </a:cubicBezTo>
                  <a:cubicBezTo>
                    <a:pt x="171" y="6"/>
                    <a:pt x="188" y="0"/>
                    <a:pt x="192" y="22"/>
                  </a:cubicBezTo>
                  <a:cubicBezTo>
                    <a:pt x="196" y="41"/>
                    <a:pt x="190" y="52"/>
                    <a:pt x="167" y="56"/>
                  </a:cubicBezTo>
                  <a:cubicBezTo>
                    <a:pt x="95" y="70"/>
                    <a:pt x="47" y="129"/>
                    <a:pt x="48" y="198"/>
                  </a:cubicBezTo>
                  <a:cubicBezTo>
                    <a:pt x="48" y="267"/>
                    <a:pt x="97" y="325"/>
                    <a:pt x="170" y="339"/>
                  </a:cubicBezTo>
                  <a:cubicBezTo>
                    <a:pt x="191" y="343"/>
                    <a:pt x="195" y="354"/>
                    <a:pt x="193" y="372"/>
                  </a:cubicBezTo>
                  <a:cubicBezTo>
                    <a:pt x="190" y="393"/>
                    <a:pt x="174" y="389"/>
                    <a:pt x="160" y="387"/>
                  </a:cubicBezTo>
                  <a:cubicBezTo>
                    <a:pt x="70" y="375"/>
                    <a:pt x="0" y="293"/>
                    <a:pt x="0" y="198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</p:grpSp>
      <p:pic>
        <p:nvPicPr>
          <p:cNvPr id="9" name="Picture 8">
            <a:extLst>
              <a:ext uri="{FF2B5EF4-FFF2-40B4-BE49-F238E27FC236}">
                <a16:creationId xmlns:a16="http://schemas.microsoft.com/office/drawing/2014/main" id="{4FE28ACC-E44C-4381-B768-0310810E78D2}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duotone>
              <a:prstClr val="black"/>
              <a:schemeClr val="tx2">
                <a:tint val="45000"/>
                <a:satMod val="400000"/>
              </a:schemeClr>
            </a:duotone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p:blipFill>
        <p:spPr>
          <a:xfrm>
            <a:off x="6372999" y="1312605"/>
            <a:ext cx="1745251" cy="673365"/>
          </a:xfrm>
          <a:prstGeom prst="rect">
            <a:avLst/>
          </a:prstGeom>
        </p:spPr>
      </p:pic>
      <p:cxnSp>
        <p:nvCxnSpPr>
          <p:cNvPr id="5" name="Straight Connector 4">
            <a:extLst>
              <a:ext uri="{FF2B5EF4-FFF2-40B4-BE49-F238E27FC236}">
                <a16:creationId xmlns:a16="http://schemas.microsoft.com/office/drawing/2014/main" id="{819AFA09-F4B1-493D-BCAD-FF30C20CD1AA}"/>
              </a:ext>
            </a:extLst>
          </p:cNvPr>
          <p:cNvCxnSpPr/>
          <p:nvPr userDrawn="1"/>
        </p:nvCxnSpPr>
        <p:spPr>
          <a:xfrm>
            <a:off x="6469778" y="4233582"/>
            <a:ext cx="2532336" cy="0"/>
          </a:xfrm>
          <a:prstGeom prst="line">
            <a:avLst/>
          </a:prstGeom>
          <a:ln>
            <a:solidFill>
              <a:schemeClr val="accent6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3388496270"/>
      </p:ext>
    </p:extLst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Rectangle 6">
            <a:extLst>
              <a:ext uri="{FF2B5EF4-FFF2-40B4-BE49-F238E27FC236}">
                <a16:creationId xmlns:a16="http://schemas.microsoft.com/office/drawing/2014/main" id="{8DCE74CE-BEFF-42B3-BF3E-C41B1B1F1EE4}"/>
              </a:ext>
            </a:extLst>
          </p:cNvPr>
          <p:cNvSpPr/>
          <p:nvPr userDrawn="1"/>
        </p:nvSpPr>
        <p:spPr>
          <a:xfrm rot="10800000">
            <a:off x="515938" y="-16721"/>
            <a:ext cx="1258618" cy="110506"/>
          </a:xfrm>
          <a:prstGeom prst="rect">
            <a:avLst/>
          </a:prstGeom>
          <a:solidFill>
            <a:schemeClr val="accent6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>
              <a:solidFill>
                <a:schemeClr val="bg1"/>
              </a:solidFill>
            </a:endParaRPr>
          </a:p>
        </p:txBody>
      </p:sp>
      <p:pic>
        <p:nvPicPr>
          <p:cNvPr id="8" name="Picture 7">
            <a:extLst>
              <a:ext uri="{FF2B5EF4-FFF2-40B4-BE49-F238E27FC236}">
                <a16:creationId xmlns:a16="http://schemas.microsoft.com/office/drawing/2014/main" id="{8B0944B4-FE4A-459A-85B1-3476FE6C4C49}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duotone>
              <a:prstClr val="black"/>
              <a:schemeClr val="tx2">
                <a:tint val="45000"/>
                <a:satMod val="400000"/>
              </a:schemeClr>
            </a:duotone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p:blipFill>
        <p:spPr>
          <a:xfrm>
            <a:off x="472046" y="6261436"/>
            <a:ext cx="1073019" cy="414000"/>
          </a:xfrm>
          <a:prstGeom prst="rect">
            <a:avLst/>
          </a:prstGeom>
        </p:spPr>
      </p:pic>
      <p:sp>
        <p:nvSpPr>
          <p:cNvPr id="9" name="Oval 8">
            <a:extLst>
              <a:ext uri="{FF2B5EF4-FFF2-40B4-BE49-F238E27FC236}">
                <a16:creationId xmlns:a16="http://schemas.microsoft.com/office/drawing/2014/main" id="{1B26B4BC-3D52-4C1C-85FB-226F0B5201F1}"/>
              </a:ext>
            </a:extLst>
          </p:cNvPr>
          <p:cNvSpPr/>
          <p:nvPr userDrawn="1"/>
        </p:nvSpPr>
        <p:spPr>
          <a:xfrm>
            <a:off x="11371669" y="6409397"/>
            <a:ext cx="280051" cy="280051"/>
          </a:xfrm>
          <a:prstGeom prst="ellipse">
            <a:avLst/>
          </a:prstGeom>
          <a:solidFill>
            <a:schemeClr val="accent6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10" name="Slide Number Placeholder 5">
            <a:extLst>
              <a:ext uri="{FF2B5EF4-FFF2-40B4-BE49-F238E27FC236}">
                <a16:creationId xmlns:a16="http://schemas.microsoft.com/office/drawing/2014/main" id="{CEC6B25A-6AA2-46A7-84BE-5C907CA51B02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363696" y="6455739"/>
            <a:ext cx="294460" cy="187367"/>
          </a:xfrm>
        </p:spPr>
        <p:txBody>
          <a:bodyPr lIns="0" tIns="0" rIns="0" bIns="0"/>
          <a:lstStyle>
            <a:lvl1pPr algn="ctr">
              <a:defRPr sz="900">
                <a:solidFill>
                  <a:schemeClr val="bg1"/>
                </a:solidFill>
                <a:latin typeface="+mn-lt"/>
              </a:defRPr>
            </a:lvl1pPr>
          </a:lstStyle>
          <a:p>
            <a:fld id="{9EC71654-96A5-4280-94F3-931C61A9F92C}" type="slidenum">
              <a:rPr lang="en-US" noProof="0" smtClean="0"/>
              <a:pPr/>
              <a:t>‹#›</a:t>
            </a:fld>
            <a:endParaRPr lang="en-US" noProof="0" dirty="0"/>
          </a:p>
        </p:txBody>
      </p:sp>
      <p:grpSp>
        <p:nvGrpSpPr>
          <p:cNvPr id="11" name="Group 10">
            <a:extLst>
              <a:ext uri="{FF2B5EF4-FFF2-40B4-BE49-F238E27FC236}">
                <a16:creationId xmlns:a16="http://schemas.microsoft.com/office/drawing/2014/main" id="{322A2F12-9117-4B68-80A7-10EC293F01F8}"/>
              </a:ext>
            </a:extLst>
          </p:cNvPr>
          <p:cNvGrpSpPr/>
          <p:nvPr userDrawn="1"/>
        </p:nvGrpSpPr>
        <p:grpSpPr>
          <a:xfrm rot="8650774" flipH="1" flipV="1">
            <a:off x="7430044" y="-1843126"/>
            <a:ext cx="4436224" cy="5482435"/>
            <a:chOff x="11114088" y="2241550"/>
            <a:chExt cx="1905000" cy="2354263"/>
          </a:xfrm>
          <a:solidFill>
            <a:schemeClr val="bg2">
              <a:alpha val="53000"/>
            </a:schemeClr>
          </a:solidFill>
        </p:grpSpPr>
        <p:sp>
          <p:nvSpPr>
            <p:cNvPr id="12" name="Freeform 5">
              <a:extLst>
                <a:ext uri="{FF2B5EF4-FFF2-40B4-BE49-F238E27FC236}">
                  <a16:creationId xmlns:a16="http://schemas.microsoft.com/office/drawing/2014/main" id="{AAF7CCD5-D217-463B-844E-D697B3459C91}"/>
                </a:ext>
              </a:extLst>
            </p:cNvPr>
            <p:cNvSpPr>
              <a:spLocks/>
            </p:cNvSpPr>
            <p:nvPr/>
          </p:nvSpPr>
          <p:spPr bwMode="auto">
            <a:xfrm>
              <a:off x="11114088" y="2241550"/>
              <a:ext cx="1905000" cy="2354263"/>
            </a:xfrm>
            <a:custGeom>
              <a:avLst/>
              <a:gdLst>
                <a:gd name="T0" fmla="*/ 0 w 447"/>
                <a:gd name="T1" fmla="*/ 264 h 553"/>
                <a:gd name="T2" fmla="*/ 141 w 447"/>
                <a:gd name="T3" fmla="*/ 48 h 553"/>
                <a:gd name="T4" fmla="*/ 414 w 447"/>
                <a:gd name="T5" fmla="*/ 67 h 553"/>
                <a:gd name="T6" fmla="*/ 438 w 447"/>
                <a:gd name="T7" fmla="*/ 98 h 553"/>
                <a:gd name="T8" fmla="*/ 391 w 447"/>
                <a:gd name="T9" fmla="*/ 111 h 553"/>
                <a:gd name="T10" fmla="*/ 94 w 447"/>
                <a:gd name="T11" fmla="*/ 149 h 553"/>
                <a:gd name="T12" fmla="*/ 107 w 447"/>
                <a:gd name="T13" fmla="*/ 424 h 553"/>
                <a:gd name="T14" fmla="*/ 383 w 447"/>
                <a:gd name="T15" fmla="*/ 453 h 553"/>
                <a:gd name="T16" fmla="*/ 393 w 447"/>
                <a:gd name="T17" fmla="*/ 446 h 553"/>
                <a:gd name="T18" fmla="*/ 433 w 447"/>
                <a:gd name="T19" fmla="*/ 449 h 553"/>
                <a:gd name="T20" fmla="*/ 421 w 447"/>
                <a:gd name="T21" fmla="*/ 485 h 553"/>
                <a:gd name="T22" fmla="*/ 194 w 447"/>
                <a:gd name="T23" fmla="*/ 531 h 553"/>
                <a:gd name="T24" fmla="*/ 0 w 447"/>
                <a:gd name="T25" fmla="*/ 264 h 553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  <a:cxn ang="0">
                  <a:pos x="T18" y="T19"/>
                </a:cxn>
                <a:cxn ang="0">
                  <a:pos x="T20" y="T21"/>
                </a:cxn>
                <a:cxn ang="0">
                  <a:pos x="T22" y="T23"/>
                </a:cxn>
                <a:cxn ang="0">
                  <a:pos x="T24" y="T25"/>
                </a:cxn>
              </a:cxnLst>
              <a:rect l="0" t="0" r="r" b="b"/>
              <a:pathLst>
                <a:path w="447" h="553">
                  <a:moveTo>
                    <a:pt x="0" y="264"/>
                  </a:moveTo>
                  <a:cubicBezTo>
                    <a:pt x="5" y="176"/>
                    <a:pt x="49" y="96"/>
                    <a:pt x="141" y="48"/>
                  </a:cubicBezTo>
                  <a:cubicBezTo>
                    <a:pt x="235" y="0"/>
                    <a:pt x="327" y="9"/>
                    <a:pt x="414" y="67"/>
                  </a:cubicBezTo>
                  <a:cubicBezTo>
                    <a:pt x="425" y="75"/>
                    <a:pt x="439" y="82"/>
                    <a:pt x="438" y="98"/>
                  </a:cubicBezTo>
                  <a:cubicBezTo>
                    <a:pt x="437" y="120"/>
                    <a:pt x="413" y="127"/>
                    <a:pt x="391" y="111"/>
                  </a:cubicBezTo>
                  <a:cubicBezTo>
                    <a:pt x="294" y="40"/>
                    <a:pt x="166" y="56"/>
                    <a:pt x="94" y="149"/>
                  </a:cubicBezTo>
                  <a:cubicBezTo>
                    <a:pt x="30" y="231"/>
                    <a:pt x="36" y="349"/>
                    <a:pt x="107" y="424"/>
                  </a:cubicBezTo>
                  <a:cubicBezTo>
                    <a:pt x="180" y="502"/>
                    <a:pt x="296" y="514"/>
                    <a:pt x="383" y="453"/>
                  </a:cubicBezTo>
                  <a:cubicBezTo>
                    <a:pt x="386" y="451"/>
                    <a:pt x="390" y="449"/>
                    <a:pt x="393" y="446"/>
                  </a:cubicBezTo>
                  <a:cubicBezTo>
                    <a:pt x="407" y="433"/>
                    <a:pt x="420" y="433"/>
                    <a:pt x="433" y="449"/>
                  </a:cubicBezTo>
                  <a:cubicBezTo>
                    <a:pt x="447" y="467"/>
                    <a:pt x="433" y="477"/>
                    <a:pt x="421" y="485"/>
                  </a:cubicBezTo>
                  <a:cubicBezTo>
                    <a:pt x="353" y="537"/>
                    <a:pt x="277" y="553"/>
                    <a:pt x="194" y="531"/>
                  </a:cubicBezTo>
                  <a:cubicBezTo>
                    <a:pt x="79" y="501"/>
                    <a:pt x="1" y="397"/>
                    <a:pt x="0" y="264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  <p:sp>
          <p:nvSpPr>
            <p:cNvPr id="13" name="Freeform 6">
              <a:extLst>
                <a:ext uri="{FF2B5EF4-FFF2-40B4-BE49-F238E27FC236}">
                  <a16:creationId xmlns:a16="http://schemas.microsoft.com/office/drawing/2014/main" id="{470AB33E-36FA-416E-9307-1C85125C0DA4}"/>
                </a:ext>
              </a:extLst>
            </p:cNvPr>
            <p:cNvSpPr>
              <a:spLocks/>
            </p:cNvSpPr>
            <p:nvPr/>
          </p:nvSpPr>
          <p:spPr bwMode="auto">
            <a:xfrm>
              <a:off x="11412538" y="2590800"/>
              <a:ext cx="835025" cy="1673225"/>
            </a:xfrm>
            <a:custGeom>
              <a:avLst/>
              <a:gdLst>
                <a:gd name="T0" fmla="*/ 0 w 196"/>
                <a:gd name="T1" fmla="*/ 198 h 393"/>
                <a:gd name="T2" fmla="*/ 157 w 196"/>
                <a:gd name="T3" fmla="*/ 8 h 393"/>
                <a:gd name="T4" fmla="*/ 192 w 196"/>
                <a:gd name="T5" fmla="*/ 22 h 393"/>
                <a:gd name="T6" fmla="*/ 167 w 196"/>
                <a:gd name="T7" fmla="*/ 56 h 393"/>
                <a:gd name="T8" fmla="*/ 48 w 196"/>
                <a:gd name="T9" fmla="*/ 198 h 393"/>
                <a:gd name="T10" fmla="*/ 170 w 196"/>
                <a:gd name="T11" fmla="*/ 339 h 393"/>
                <a:gd name="T12" fmla="*/ 193 w 196"/>
                <a:gd name="T13" fmla="*/ 372 h 393"/>
                <a:gd name="T14" fmla="*/ 160 w 196"/>
                <a:gd name="T15" fmla="*/ 387 h 393"/>
                <a:gd name="T16" fmla="*/ 0 w 196"/>
                <a:gd name="T17" fmla="*/ 198 h 393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</a:cxnLst>
              <a:rect l="0" t="0" r="r" b="b"/>
              <a:pathLst>
                <a:path w="196" h="393">
                  <a:moveTo>
                    <a:pt x="0" y="198"/>
                  </a:moveTo>
                  <a:cubicBezTo>
                    <a:pt x="0" y="103"/>
                    <a:pt x="64" y="26"/>
                    <a:pt x="157" y="8"/>
                  </a:cubicBezTo>
                  <a:cubicBezTo>
                    <a:pt x="171" y="6"/>
                    <a:pt x="188" y="0"/>
                    <a:pt x="192" y="22"/>
                  </a:cubicBezTo>
                  <a:cubicBezTo>
                    <a:pt x="196" y="41"/>
                    <a:pt x="190" y="52"/>
                    <a:pt x="167" y="56"/>
                  </a:cubicBezTo>
                  <a:cubicBezTo>
                    <a:pt x="95" y="70"/>
                    <a:pt x="47" y="129"/>
                    <a:pt x="48" y="198"/>
                  </a:cubicBezTo>
                  <a:cubicBezTo>
                    <a:pt x="48" y="267"/>
                    <a:pt x="97" y="325"/>
                    <a:pt x="170" y="339"/>
                  </a:cubicBezTo>
                  <a:cubicBezTo>
                    <a:pt x="191" y="343"/>
                    <a:pt x="195" y="354"/>
                    <a:pt x="193" y="372"/>
                  </a:cubicBezTo>
                  <a:cubicBezTo>
                    <a:pt x="190" y="393"/>
                    <a:pt x="174" y="389"/>
                    <a:pt x="160" y="387"/>
                  </a:cubicBezTo>
                  <a:cubicBezTo>
                    <a:pt x="70" y="375"/>
                    <a:pt x="0" y="293"/>
                    <a:pt x="0" y="198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  <p:sp>
          <p:nvSpPr>
            <p:cNvPr id="14" name="Freeform 7">
              <a:extLst>
                <a:ext uri="{FF2B5EF4-FFF2-40B4-BE49-F238E27FC236}">
                  <a16:creationId xmlns:a16="http://schemas.microsoft.com/office/drawing/2014/main" id="{52518C90-D74B-4D84-AE06-554644DE33DC}"/>
                </a:ext>
              </a:extLst>
            </p:cNvPr>
            <p:cNvSpPr>
              <a:spLocks/>
            </p:cNvSpPr>
            <p:nvPr/>
          </p:nvSpPr>
          <p:spPr bwMode="auto">
            <a:xfrm>
              <a:off x="11728451" y="3071813"/>
              <a:ext cx="306388" cy="719138"/>
            </a:xfrm>
            <a:custGeom>
              <a:avLst/>
              <a:gdLst>
                <a:gd name="T0" fmla="*/ 0 w 72"/>
                <a:gd name="T1" fmla="*/ 84 h 169"/>
                <a:gd name="T2" fmla="*/ 20 w 72"/>
                <a:gd name="T3" fmla="*/ 20 h 169"/>
                <a:gd name="T4" fmla="*/ 42 w 72"/>
                <a:gd name="T5" fmla="*/ 9 h 169"/>
                <a:gd name="T6" fmla="*/ 62 w 72"/>
                <a:gd name="T7" fmla="*/ 44 h 169"/>
                <a:gd name="T8" fmla="*/ 62 w 72"/>
                <a:gd name="T9" fmla="*/ 125 h 169"/>
                <a:gd name="T10" fmla="*/ 43 w 72"/>
                <a:gd name="T11" fmla="*/ 159 h 169"/>
                <a:gd name="T12" fmla="*/ 20 w 72"/>
                <a:gd name="T13" fmla="*/ 148 h 169"/>
                <a:gd name="T14" fmla="*/ 0 w 72"/>
                <a:gd name="T15" fmla="*/ 84 h 169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</a:cxnLst>
              <a:rect l="0" t="0" r="r" b="b"/>
              <a:pathLst>
                <a:path w="72" h="169">
                  <a:moveTo>
                    <a:pt x="0" y="84"/>
                  </a:moveTo>
                  <a:cubicBezTo>
                    <a:pt x="2" y="62"/>
                    <a:pt x="6" y="39"/>
                    <a:pt x="20" y="20"/>
                  </a:cubicBezTo>
                  <a:cubicBezTo>
                    <a:pt x="25" y="13"/>
                    <a:pt x="31" y="0"/>
                    <a:pt x="42" y="9"/>
                  </a:cubicBezTo>
                  <a:cubicBezTo>
                    <a:pt x="53" y="18"/>
                    <a:pt x="72" y="25"/>
                    <a:pt x="62" y="44"/>
                  </a:cubicBezTo>
                  <a:cubicBezTo>
                    <a:pt x="47" y="72"/>
                    <a:pt x="47" y="97"/>
                    <a:pt x="62" y="125"/>
                  </a:cubicBezTo>
                  <a:cubicBezTo>
                    <a:pt x="72" y="143"/>
                    <a:pt x="53" y="151"/>
                    <a:pt x="43" y="159"/>
                  </a:cubicBezTo>
                  <a:cubicBezTo>
                    <a:pt x="31" y="169"/>
                    <a:pt x="25" y="156"/>
                    <a:pt x="20" y="148"/>
                  </a:cubicBezTo>
                  <a:cubicBezTo>
                    <a:pt x="6" y="129"/>
                    <a:pt x="2" y="107"/>
                    <a:pt x="0" y="84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</p:grpSp>
    </p:spTree>
    <p:extLst>
      <p:ext uri="{BB962C8B-B14F-4D97-AF65-F5344CB8AC3E}">
        <p14:creationId xmlns:p14="http://schemas.microsoft.com/office/powerpoint/2010/main" val="1879954291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am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35" name="Group 34">
            <a:extLst>
              <a:ext uri="{FF2B5EF4-FFF2-40B4-BE49-F238E27FC236}">
                <a16:creationId xmlns:a16="http://schemas.microsoft.com/office/drawing/2014/main" id="{431CD316-21C7-4FA9-A45A-374D6AE71ED5}"/>
              </a:ext>
            </a:extLst>
          </p:cNvPr>
          <p:cNvGrpSpPr/>
          <p:nvPr userDrawn="1"/>
        </p:nvGrpSpPr>
        <p:grpSpPr>
          <a:xfrm rot="8650774" flipH="1" flipV="1">
            <a:off x="7430044" y="-1843126"/>
            <a:ext cx="4436224" cy="5482435"/>
            <a:chOff x="11114088" y="2241550"/>
            <a:chExt cx="1905000" cy="2354263"/>
          </a:xfrm>
          <a:solidFill>
            <a:schemeClr val="bg2">
              <a:alpha val="53000"/>
            </a:schemeClr>
          </a:solidFill>
        </p:grpSpPr>
        <p:sp>
          <p:nvSpPr>
            <p:cNvPr id="36" name="Freeform 5">
              <a:extLst>
                <a:ext uri="{FF2B5EF4-FFF2-40B4-BE49-F238E27FC236}">
                  <a16:creationId xmlns:a16="http://schemas.microsoft.com/office/drawing/2014/main" id="{E107D9FB-3967-4583-A9DA-6787AF71202C}"/>
                </a:ext>
              </a:extLst>
            </p:cNvPr>
            <p:cNvSpPr>
              <a:spLocks/>
            </p:cNvSpPr>
            <p:nvPr/>
          </p:nvSpPr>
          <p:spPr bwMode="auto">
            <a:xfrm>
              <a:off x="11114088" y="2241550"/>
              <a:ext cx="1905000" cy="2354263"/>
            </a:xfrm>
            <a:custGeom>
              <a:avLst/>
              <a:gdLst>
                <a:gd name="T0" fmla="*/ 0 w 447"/>
                <a:gd name="T1" fmla="*/ 264 h 553"/>
                <a:gd name="T2" fmla="*/ 141 w 447"/>
                <a:gd name="T3" fmla="*/ 48 h 553"/>
                <a:gd name="T4" fmla="*/ 414 w 447"/>
                <a:gd name="T5" fmla="*/ 67 h 553"/>
                <a:gd name="T6" fmla="*/ 438 w 447"/>
                <a:gd name="T7" fmla="*/ 98 h 553"/>
                <a:gd name="T8" fmla="*/ 391 w 447"/>
                <a:gd name="T9" fmla="*/ 111 h 553"/>
                <a:gd name="T10" fmla="*/ 94 w 447"/>
                <a:gd name="T11" fmla="*/ 149 h 553"/>
                <a:gd name="T12" fmla="*/ 107 w 447"/>
                <a:gd name="T13" fmla="*/ 424 h 553"/>
                <a:gd name="T14" fmla="*/ 383 w 447"/>
                <a:gd name="T15" fmla="*/ 453 h 553"/>
                <a:gd name="T16" fmla="*/ 393 w 447"/>
                <a:gd name="T17" fmla="*/ 446 h 553"/>
                <a:gd name="T18" fmla="*/ 433 w 447"/>
                <a:gd name="T19" fmla="*/ 449 h 553"/>
                <a:gd name="T20" fmla="*/ 421 w 447"/>
                <a:gd name="T21" fmla="*/ 485 h 553"/>
                <a:gd name="T22" fmla="*/ 194 w 447"/>
                <a:gd name="T23" fmla="*/ 531 h 553"/>
                <a:gd name="T24" fmla="*/ 0 w 447"/>
                <a:gd name="T25" fmla="*/ 264 h 553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  <a:cxn ang="0">
                  <a:pos x="T18" y="T19"/>
                </a:cxn>
                <a:cxn ang="0">
                  <a:pos x="T20" y="T21"/>
                </a:cxn>
                <a:cxn ang="0">
                  <a:pos x="T22" y="T23"/>
                </a:cxn>
                <a:cxn ang="0">
                  <a:pos x="T24" y="T25"/>
                </a:cxn>
              </a:cxnLst>
              <a:rect l="0" t="0" r="r" b="b"/>
              <a:pathLst>
                <a:path w="447" h="553">
                  <a:moveTo>
                    <a:pt x="0" y="264"/>
                  </a:moveTo>
                  <a:cubicBezTo>
                    <a:pt x="5" y="176"/>
                    <a:pt x="49" y="96"/>
                    <a:pt x="141" y="48"/>
                  </a:cubicBezTo>
                  <a:cubicBezTo>
                    <a:pt x="235" y="0"/>
                    <a:pt x="327" y="9"/>
                    <a:pt x="414" y="67"/>
                  </a:cubicBezTo>
                  <a:cubicBezTo>
                    <a:pt x="425" y="75"/>
                    <a:pt x="439" y="82"/>
                    <a:pt x="438" y="98"/>
                  </a:cubicBezTo>
                  <a:cubicBezTo>
                    <a:pt x="437" y="120"/>
                    <a:pt x="413" y="127"/>
                    <a:pt x="391" y="111"/>
                  </a:cubicBezTo>
                  <a:cubicBezTo>
                    <a:pt x="294" y="40"/>
                    <a:pt x="166" y="56"/>
                    <a:pt x="94" y="149"/>
                  </a:cubicBezTo>
                  <a:cubicBezTo>
                    <a:pt x="30" y="231"/>
                    <a:pt x="36" y="349"/>
                    <a:pt x="107" y="424"/>
                  </a:cubicBezTo>
                  <a:cubicBezTo>
                    <a:pt x="180" y="502"/>
                    <a:pt x="296" y="514"/>
                    <a:pt x="383" y="453"/>
                  </a:cubicBezTo>
                  <a:cubicBezTo>
                    <a:pt x="386" y="451"/>
                    <a:pt x="390" y="449"/>
                    <a:pt x="393" y="446"/>
                  </a:cubicBezTo>
                  <a:cubicBezTo>
                    <a:pt x="407" y="433"/>
                    <a:pt x="420" y="433"/>
                    <a:pt x="433" y="449"/>
                  </a:cubicBezTo>
                  <a:cubicBezTo>
                    <a:pt x="447" y="467"/>
                    <a:pt x="433" y="477"/>
                    <a:pt x="421" y="485"/>
                  </a:cubicBezTo>
                  <a:cubicBezTo>
                    <a:pt x="353" y="537"/>
                    <a:pt x="277" y="553"/>
                    <a:pt x="194" y="531"/>
                  </a:cubicBezTo>
                  <a:cubicBezTo>
                    <a:pt x="79" y="501"/>
                    <a:pt x="1" y="397"/>
                    <a:pt x="0" y="264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  <p:sp>
          <p:nvSpPr>
            <p:cNvPr id="37" name="Freeform 6">
              <a:extLst>
                <a:ext uri="{FF2B5EF4-FFF2-40B4-BE49-F238E27FC236}">
                  <a16:creationId xmlns:a16="http://schemas.microsoft.com/office/drawing/2014/main" id="{138D5FEB-37FF-4F26-B625-CE2BE91FF21B}"/>
                </a:ext>
              </a:extLst>
            </p:cNvPr>
            <p:cNvSpPr>
              <a:spLocks/>
            </p:cNvSpPr>
            <p:nvPr/>
          </p:nvSpPr>
          <p:spPr bwMode="auto">
            <a:xfrm>
              <a:off x="11412538" y="2590800"/>
              <a:ext cx="835025" cy="1673225"/>
            </a:xfrm>
            <a:custGeom>
              <a:avLst/>
              <a:gdLst>
                <a:gd name="T0" fmla="*/ 0 w 196"/>
                <a:gd name="T1" fmla="*/ 198 h 393"/>
                <a:gd name="T2" fmla="*/ 157 w 196"/>
                <a:gd name="T3" fmla="*/ 8 h 393"/>
                <a:gd name="T4" fmla="*/ 192 w 196"/>
                <a:gd name="T5" fmla="*/ 22 h 393"/>
                <a:gd name="T6" fmla="*/ 167 w 196"/>
                <a:gd name="T7" fmla="*/ 56 h 393"/>
                <a:gd name="T8" fmla="*/ 48 w 196"/>
                <a:gd name="T9" fmla="*/ 198 h 393"/>
                <a:gd name="T10" fmla="*/ 170 w 196"/>
                <a:gd name="T11" fmla="*/ 339 h 393"/>
                <a:gd name="T12" fmla="*/ 193 w 196"/>
                <a:gd name="T13" fmla="*/ 372 h 393"/>
                <a:gd name="T14" fmla="*/ 160 w 196"/>
                <a:gd name="T15" fmla="*/ 387 h 393"/>
                <a:gd name="T16" fmla="*/ 0 w 196"/>
                <a:gd name="T17" fmla="*/ 198 h 393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</a:cxnLst>
              <a:rect l="0" t="0" r="r" b="b"/>
              <a:pathLst>
                <a:path w="196" h="393">
                  <a:moveTo>
                    <a:pt x="0" y="198"/>
                  </a:moveTo>
                  <a:cubicBezTo>
                    <a:pt x="0" y="103"/>
                    <a:pt x="64" y="26"/>
                    <a:pt x="157" y="8"/>
                  </a:cubicBezTo>
                  <a:cubicBezTo>
                    <a:pt x="171" y="6"/>
                    <a:pt x="188" y="0"/>
                    <a:pt x="192" y="22"/>
                  </a:cubicBezTo>
                  <a:cubicBezTo>
                    <a:pt x="196" y="41"/>
                    <a:pt x="190" y="52"/>
                    <a:pt x="167" y="56"/>
                  </a:cubicBezTo>
                  <a:cubicBezTo>
                    <a:pt x="95" y="70"/>
                    <a:pt x="47" y="129"/>
                    <a:pt x="48" y="198"/>
                  </a:cubicBezTo>
                  <a:cubicBezTo>
                    <a:pt x="48" y="267"/>
                    <a:pt x="97" y="325"/>
                    <a:pt x="170" y="339"/>
                  </a:cubicBezTo>
                  <a:cubicBezTo>
                    <a:pt x="191" y="343"/>
                    <a:pt x="195" y="354"/>
                    <a:pt x="193" y="372"/>
                  </a:cubicBezTo>
                  <a:cubicBezTo>
                    <a:pt x="190" y="393"/>
                    <a:pt x="174" y="389"/>
                    <a:pt x="160" y="387"/>
                  </a:cubicBezTo>
                  <a:cubicBezTo>
                    <a:pt x="70" y="375"/>
                    <a:pt x="0" y="293"/>
                    <a:pt x="0" y="198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  <p:sp>
          <p:nvSpPr>
            <p:cNvPr id="38" name="Freeform 7">
              <a:extLst>
                <a:ext uri="{FF2B5EF4-FFF2-40B4-BE49-F238E27FC236}">
                  <a16:creationId xmlns:a16="http://schemas.microsoft.com/office/drawing/2014/main" id="{6C2B67E8-673C-422C-B021-296E2E2B952D}"/>
                </a:ext>
              </a:extLst>
            </p:cNvPr>
            <p:cNvSpPr>
              <a:spLocks/>
            </p:cNvSpPr>
            <p:nvPr/>
          </p:nvSpPr>
          <p:spPr bwMode="auto">
            <a:xfrm>
              <a:off x="11728451" y="3071813"/>
              <a:ext cx="306388" cy="719138"/>
            </a:xfrm>
            <a:custGeom>
              <a:avLst/>
              <a:gdLst>
                <a:gd name="T0" fmla="*/ 0 w 72"/>
                <a:gd name="T1" fmla="*/ 84 h 169"/>
                <a:gd name="T2" fmla="*/ 20 w 72"/>
                <a:gd name="T3" fmla="*/ 20 h 169"/>
                <a:gd name="T4" fmla="*/ 42 w 72"/>
                <a:gd name="T5" fmla="*/ 9 h 169"/>
                <a:gd name="T6" fmla="*/ 62 w 72"/>
                <a:gd name="T7" fmla="*/ 44 h 169"/>
                <a:gd name="T8" fmla="*/ 62 w 72"/>
                <a:gd name="T9" fmla="*/ 125 h 169"/>
                <a:gd name="T10" fmla="*/ 43 w 72"/>
                <a:gd name="T11" fmla="*/ 159 h 169"/>
                <a:gd name="T12" fmla="*/ 20 w 72"/>
                <a:gd name="T13" fmla="*/ 148 h 169"/>
                <a:gd name="T14" fmla="*/ 0 w 72"/>
                <a:gd name="T15" fmla="*/ 84 h 169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</a:cxnLst>
              <a:rect l="0" t="0" r="r" b="b"/>
              <a:pathLst>
                <a:path w="72" h="169">
                  <a:moveTo>
                    <a:pt x="0" y="84"/>
                  </a:moveTo>
                  <a:cubicBezTo>
                    <a:pt x="2" y="62"/>
                    <a:pt x="6" y="39"/>
                    <a:pt x="20" y="20"/>
                  </a:cubicBezTo>
                  <a:cubicBezTo>
                    <a:pt x="25" y="13"/>
                    <a:pt x="31" y="0"/>
                    <a:pt x="42" y="9"/>
                  </a:cubicBezTo>
                  <a:cubicBezTo>
                    <a:pt x="53" y="18"/>
                    <a:pt x="72" y="25"/>
                    <a:pt x="62" y="44"/>
                  </a:cubicBezTo>
                  <a:cubicBezTo>
                    <a:pt x="47" y="72"/>
                    <a:pt x="47" y="97"/>
                    <a:pt x="62" y="125"/>
                  </a:cubicBezTo>
                  <a:cubicBezTo>
                    <a:pt x="72" y="143"/>
                    <a:pt x="53" y="151"/>
                    <a:pt x="43" y="159"/>
                  </a:cubicBezTo>
                  <a:cubicBezTo>
                    <a:pt x="31" y="169"/>
                    <a:pt x="25" y="156"/>
                    <a:pt x="20" y="148"/>
                  </a:cubicBezTo>
                  <a:cubicBezTo>
                    <a:pt x="6" y="129"/>
                    <a:pt x="2" y="107"/>
                    <a:pt x="0" y="84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</p:grpSp>
      <p:sp>
        <p:nvSpPr>
          <p:cNvPr id="23" name="Oval 22">
            <a:extLst>
              <a:ext uri="{FF2B5EF4-FFF2-40B4-BE49-F238E27FC236}">
                <a16:creationId xmlns:a16="http://schemas.microsoft.com/office/drawing/2014/main" id="{687010E4-ADF2-486D-8DF7-B0FF38C6DADF}"/>
              </a:ext>
            </a:extLst>
          </p:cNvPr>
          <p:cNvSpPr/>
          <p:nvPr userDrawn="1"/>
        </p:nvSpPr>
        <p:spPr>
          <a:xfrm>
            <a:off x="954140" y="1698469"/>
            <a:ext cx="1729332" cy="1729332"/>
          </a:xfrm>
          <a:prstGeom prst="ellipse">
            <a:avLst/>
          </a:prstGeom>
          <a:solidFill>
            <a:schemeClr val="tx1">
              <a:alpha val="13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24" name="Oval 23">
            <a:extLst>
              <a:ext uri="{FF2B5EF4-FFF2-40B4-BE49-F238E27FC236}">
                <a16:creationId xmlns:a16="http://schemas.microsoft.com/office/drawing/2014/main" id="{9159AA79-2237-4A27-BBC2-D44032158D19}"/>
              </a:ext>
            </a:extLst>
          </p:cNvPr>
          <p:cNvSpPr/>
          <p:nvPr userDrawn="1"/>
        </p:nvSpPr>
        <p:spPr>
          <a:xfrm>
            <a:off x="3807539" y="1698469"/>
            <a:ext cx="1729332" cy="1729332"/>
          </a:xfrm>
          <a:prstGeom prst="ellipse">
            <a:avLst/>
          </a:prstGeom>
          <a:solidFill>
            <a:schemeClr val="tx1">
              <a:alpha val="13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25" name="Oval 24">
            <a:extLst>
              <a:ext uri="{FF2B5EF4-FFF2-40B4-BE49-F238E27FC236}">
                <a16:creationId xmlns:a16="http://schemas.microsoft.com/office/drawing/2014/main" id="{0272B962-9566-42D2-B4C3-E7AA81884A83}"/>
              </a:ext>
            </a:extLst>
          </p:cNvPr>
          <p:cNvSpPr/>
          <p:nvPr userDrawn="1"/>
        </p:nvSpPr>
        <p:spPr>
          <a:xfrm>
            <a:off x="6646275" y="1698469"/>
            <a:ext cx="1729332" cy="1729332"/>
          </a:xfrm>
          <a:prstGeom prst="ellipse">
            <a:avLst/>
          </a:prstGeom>
          <a:solidFill>
            <a:schemeClr val="tx1">
              <a:alpha val="13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26" name="Oval 25">
            <a:extLst>
              <a:ext uri="{FF2B5EF4-FFF2-40B4-BE49-F238E27FC236}">
                <a16:creationId xmlns:a16="http://schemas.microsoft.com/office/drawing/2014/main" id="{19733285-016C-4C38-816C-83D30C075C70}"/>
              </a:ext>
            </a:extLst>
          </p:cNvPr>
          <p:cNvSpPr/>
          <p:nvPr userDrawn="1"/>
        </p:nvSpPr>
        <p:spPr>
          <a:xfrm>
            <a:off x="9498658" y="1698469"/>
            <a:ext cx="1729332" cy="1729332"/>
          </a:xfrm>
          <a:prstGeom prst="ellipse">
            <a:avLst/>
          </a:prstGeom>
          <a:solidFill>
            <a:schemeClr val="tx1">
              <a:alpha val="13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20" name="Freeform: Shape 19">
            <a:extLst>
              <a:ext uri="{FF2B5EF4-FFF2-40B4-BE49-F238E27FC236}">
                <a16:creationId xmlns:a16="http://schemas.microsoft.com/office/drawing/2014/main" id="{EF40DBA4-AB63-4B47-B37F-BCC3D59B5392}"/>
              </a:ext>
            </a:extLst>
          </p:cNvPr>
          <p:cNvSpPr/>
          <p:nvPr userDrawn="1"/>
        </p:nvSpPr>
        <p:spPr>
          <a:xfrm>
            <a:off x="4011967" y="1778212"/>
            <a:ext cx="1320476" cy="362088"/>
          </a:xfrm>
          <a:custGeom>
            <a:avLst/>
            <a:gdLst>
              <a:gd name="connsiteX0" fmla="*/ 660238 w 1320476"/>
              <a:gd name="connsiteY0" fmla="*/ 0 h 362088"/>
              <a:gd name="connsiteX1" fmla="*/ 1312051 w 1320476"/>
              <a:gd name="connsiteY1" fmla="*/ 346566 h 362088"/>
              <a:gd name="connsiteX2" fmla="*/ 1320476 w 1320476"/>
              <a:gd name="connsiteY2" fmla="*/ 362088 h 362088"/>
              <a:gd name="connsiteX3" fmla="*/ 0 w 1320476"/>
              <a:gd name="connsiteY3" fmla="*/ 362088 h 362088"/>
              <a:gd name="connsiteX4" fmla="*/ 8425 w 1320476"/>
              <a:gd name="connsiteY4" fmla="*/ 346566 h 362088"/>
              <a:gd name="connsiteX5" fmla="*/ 660238 w 1320476"/>
              <a:gd name="connsiteY5" fmla="*/ 0 h 362088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</a:cxnLst>
            <a:rect l="l" t="t" r="r" b="b"/>
            <a:pathLst>
              <a:path w="1320476" h="362088">
                <a:moveTo>
                  <a:pt x="660238" y="0"/>
                </a:moveTo>
                <a:cubicBezTo>
                  <a:pt x="931569" y="0"/>
                  <a:pt x="1170791" y="137473"/>
                  <a:pt x="1312051" y="346566"/>
                </a:cubicBezTo>
                <a:lnTo>
                  <a:pt x="1320476" y="362088"/>
                </a:lnTo>
                <a:lnTo>
                  <a:pt x="0" y="362088"/>
                </a:lnTo>
                <a:lnTo>
                  <a:pt x="8425" y="346566"/>
                </a:lnTo>
                <a:cubicBezTo>
                  <a:pt x="149685" y="137473"/>
                  <a:pt x="388907" y="0"/>
                  <a:pt x="660238" y="0"/>
                </a:cubicBezTo>
                <a:close/>
              </a:path>
            </a:pathLst>
          </a:custGeom>
          <a:solidFill>
            <a:schemeClr val="accent4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21" name="Freeform: Shape 20">
            <a:extLst>
              <a:ext uri="{FF2B5EF4-FFF2-40B4-BE49-F238E27FC236}">
                <a16:creationId xmlns:a16="http://schemas.microsoft.com/office/drawing/2014/main" id="{33EF0AFB-D099-4FF1-8963-7DA87268867F}"/>
              </a:ext>
            </a:extLst>
          </p:cNvPr>
          <p:cNvSpPr/>
          <p:nvPr userDrawn="1"/>
        </p:nvSpPr>
        <p:spPr>
          <a:xfrm>
            <a:off x="6850703" y="1778212"/>
            <a:ext cx="1320476" cy="362088"/>
          </a:xfrm>
          <a:custGeom>
            <a:avLst/>
            <a:gdLst>
              <a:gd name="connsiteX0" fmla="*/ 660238 w 1320476"/>
              <a:gd name="connsiteY0" fmla="*/ 0 h 362088"/>
              <a:gd name="connsiteX1" fmla="*/ 1312051 w 1320476"/>
              <a:gd name="connsiteY1" fmla="*/ 346566 h 362088"/>
              <a:gd name="connsiteX2" fmla="*/ 1320476 w 1320476"/>
              <a:gd name="connsiteY2" fmla="*/ 362088 h 362088"/>
              <a:gd name="connsiteX3" fmla="*/ 0 w 1320476"/>
              <a:gd name="connsiteY3" fmla="*/ 362088 h 362088"/>
              <a:gd name="connsiteX4" fmla="*/ 8425 w 1320476"/>
              <a:gd name="connsiteY4" fmla="*/ 346566 h 362088"/>
              <a:gd name="connsiteX5" fmla="*/ 660238 w 1320476"/>
              <a:gd name="connsiteY5" fmla="*/ 0 h 362088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</a:cxnLst>
            <a:rect l="l" t="t" r="r" b="b"/>
            <a:pathLst>
              <a:path w="1320476" h="362088">
                <a:moveTo>
                  <a:pt x="660238" y="0"/>
                </a:moveTo>
                <a:cubicBezTo>
                  <a:pt x="931569" y="0"/>
                  <a:pt x="1170791" y="137473"/>
                  <a:pt x="1312051" y="346566"/>
                </a:cubicBezTo>
                <a:lnTo>
                  <a:pt x="1320476" y="362088"/>
                </a:lnTo>
                <a:lnTo>
                  <a:pt x="0" y="362088"/>
                </a:lnTo>
                <a:lnTo>
                  <a:pt x="8425" y="346566"/>
                </a:lnTo>
                <a:cubicBezTo>
                  <a:pt x="149685" y="137473"/>
                  <a:pt x="388907" y="0"/>
                  <a:pt x="660238" y="0"/>
                </a:cubicBezTo>
                <a:close/>
              </a:path>
            </a:pathLst>
          </a:custGeom>
          <a:solidFill>
            <a:schemeClr val="accent4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22" name="Freeform: Shape 21">
            <a:extLst>
              <a:ext uri="{FF2B5EF4-FFF2-40B4-BE49-F238E27FC236}">
                <a16:creationId xmlns:a16="http://schemas.microsoft.com/office/drawing/2014/main" id="{6872C96E-9AF3-4FA0-8180-C213C7F2209E}"/>
              </a:ext>
            </a:extLst>
          </p:cNvPr>
          <p:cNvSpPr/>
          <p:nvPr userDrawn="1"/>
        </p:nvSpPr>
        <p:spPr>
          <a:xfrm>
            <a:off x="9703086" y="1778212"/>
            <a:ext cx="1320476" cy="362088"/>
          </a:xfrm>
          <a:custGeom>
            <a:avLst/>
            <a:gdLst>
              <a:gd name="connsiteX0" fmla="*/ 660238 w 1320476"/>
              <a:gd name="connsiteY0" fmla="*/ 0 h 362088"/>
              <a:gd name="connsiteX1" fmla="*/ 1312051 w 1320476"/>
              <a:gd name="connsiteY1" fmla="*/ 346566 h 362088"/>
              <a:gd name="connsiteX2" fmla="*/ 1320476 w 1320476"/>
              <a:gd name="connsiteY2" fmla="*/ 362088 h 362088"/>
              <a:gd name="connsiteX3" fmla="*/ 0 w 1320476"/>
              <a:gd name="connsiteY3" fmla="*/ 362088 h 362088"/>
              <a:gd name="connsiteX4" fmla="*/ 8425 w 1320476"/>
              <a:gd name="connsiteY4" fmla="*/ 346566 h 362088"/>
              <a:gd name="connsiteX5" fmla="*/ 660238 w 1320476"/>
              <a:gd name="connsiteY5" fmla="*/ 0 h 362088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</a:cxnLst>
            <a:rect l="l" t="t" r="r" b="b"/>
            <a:pathLst>
              <a:path w="1320476" h="362088">
                <a:moveTo>
                  <a:pt x="660238" y="0"/>
                </a:moveTo>
                <a:cubicBezTo>
                  <a:pt x="931569" y="0"/>
                  <a:pt x="1170791" y="137473"/>
                  <a:pt x="1312051" y="346566"/>
                </a:cubicBezTo>
                <a:lnTo>
                  <a:pt x="1320476" y="362088"/>
                </a:lnTo>
                <a:lnTo>
                  <a:pt x="0" y="362088"/>
                </a:lnTo>
                <a:lnTo>
                  <a:pt x="8425" y="346566"/>
                </a:lnTo>
                <a:cubicBezTo>
                  <a:pt x="149685" y="137473"/>
                  <a:pt x="388907" y="0"/>
                  <a:pt x="660238" y="0"/>
                </a:cubicBezTo>
                <a:close/>
              </a:path>
            </a:pathLst>
          </a:custGeom>
          <a:solidFill>
            <a:schemeClr val="accent4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17" name="Freeform: Shape 16">
            <a:extLst>
              <a:ext uri="{FF2B5EF4-FFF2-40B4-BE49-F238E27FC236}">
                <a16:creationId xmlns:a16="http://schemas.microsoft.com/office/drawing/2014/main" id="{3A08BE29-CFA5-4E0D-9DBE-A430AE1B8072}"/>
              </a:ext>
            </a:extLst>
          </p:cNvPr>
          <p:cNvSpPr/>
          <p:nvPr userDrawn="1"/>
        </p:nvSpPr>
        <p:spPr>
          <a:xfrm>
            <a:off x="1158568" y="1778212"/>
            <a:ext cx="1320476" cy="362088"/>
          </a:xfrm>
          <a:custGeom>
            <a:avLst/>
            <a:gdLst>
              <a:gd name="connsiteX0" fmla="*/ 660238 w 1320476"/>
              <a:gd name="connsiteY0" fmla="*/ 0 h 362088"/>
              <a:gd name="connsiteX1" fmla="*/ 1312051 w 1320476"/>
              <a:gd name="connsiteY1" fmla="*/ 346566 h 362088"/>
              <a:gd name="connsiteX2" fmla="*/ 1320476 w 1320476"/>
              <a:gd name="connsiteY2" fmla="*/ 362088 h 362088"/>
              <a:gd name="connsiteX3" fmla="*/ 0 w 1320476"/>
              <a:gd name="connsiteY3" fmla="*/ 362088 h 362088"/>
              <a:gd name="connsiteX4" fmla="*/ 8425 w 1320476"/>
              <a:gd name="connsiteY4" fmla="*/ 346566 h 362088"/>
              <a:gd name="connsiteX5" fmla="*/ 660238 w 1320476"/>
              <a:gd name="connsiteY5" fmla="*/ 0 h 362088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</a:cxnLst>
            <a:rect l="l" t="t" r="r" b="b"/>
            <a:pathLst>
              <a:path w="1320476" h="362088">
                <a:moveTo>
                  <a:pt x="660238" y="0"/>
                </a:moveTo>
                <a:cubicBezTo>
                  <a:pt x="931569" y="0"/>
                  <a:pt x="1170791" y="137473"/>
                  <a:pt x="1312051" y="346566"/>
                </a:cubicBezTo>
                <a:lnTo>
                  <a:pt x="1320476" y="362088"/>
                </a:lnTo>
                <a:lnTo>
                  <a:pt x="0" y="362088"/>
                </a:lnTo>
                <a:lnTo>
                  <a:pt x="8425" y="346566"/>
                </a:lnTo>
                <a:cubicBezTo>
                  <a:pt x="149685" y="137473"/>
                  <a:pt x="388907" y="0"/>
                  <a:pt x="660238" y="0"/>
                </a:cubicBezTo>
                <a:close/>
              </a:path>
            </a:pathLst>
          </a:custGeom>
          <a:solidFill>
            <a:schemeClr val="accent4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6" name="Title 1">
            <a:extLst>
              <a:ext uri="{FF2B5EF4-FFF2-40B4-BE49-F238E27FC236}">
                <a16:creationId xmlns:a16="http://schemas.microsoft.com/office/drawing/2014/main" id="{B70E2287-0F7B-4DD3-A805-DB19BBF3C716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15938" y="246621"/>
            <a:ext cx="11150600" cy="920336"/>
          </a:xfrm>
        </p:spPr>
        <p:txBody>
          <a:bodyPr lIns="0" tIns="0" rIns="0" bIns="0" anchor="b">
            <a:noAutofit/>
          </a:bodyPr>
          <a:lstStyle>
            <a:lvl1pPr>
              <a:defRPr sz="3200" b="1" cap="all" baseline="0"/>
            </a:lvl1pPr>
          </a:lstStyle>
          <a:p>
            <a:r>
              <a:rPr lang="en-US" noProof="0"/>
              <a:t>Click to edit Master title style</a:t>
            </a:r>
            <a:endParaRPr lang="en-US" noProof="0" dirty="0"/>
          </a:p>
        </p:txBody>
      </p:sp>
      <p:sp>
        <p:nvSpPr>
          <p:cNvPr id="7" name="Rectangle 6">
            <a:extLst>
              <a:ext uri="{FF2B5EF4-FFF2-40B4-BE49-F238E27FC236}">
                <a16:creationId xmlns:a16="http://schemas.microsoft.com/office/drawing/2014/main" id="{8DCE74CE-BEFF-42B3-BF3E-C41B1B1F1EE4}"/>
              </a:ext>
            </a:extLst>
          </p:cNvPr>
          <p:cNvSpPr/>
          <p:nvPr userDrawn="1"/>
        </p:nvSpPr>
        <p:spPr>
          <a:xfrm rot="10800000">
            <a:off x="515938" y="-16721"/>
            <a:ext cx="1258618" cy="110506"/>
          </a:xfrm>
          <a:prstGeom prst="rect">
            <a:avLst/>
          </a:prstGeom>
          <a:solidFill>
            <a:schemeClr val="accent6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>
              <a:solidFill>
                <a:schemeClr val="bg1"/>
              </a:solidFill>
            </a:endParaRPr>
          </a:p>
        </p:txBody>
      </p:sp>
      <p:pic>
        <p:nvPicPr>
          <p:cNvPr id="8" name="Picture 7">
            <a:extLst>
              <a:ext uri="{FF2B5EF4-FFF2-40B4-BE49-F238E27FC236}">
                <a16:creationId xmlns:a16="http://schemas.microsoft.com/office/drawing/2014/main" id="{8B0944B4-FE4A-459A-85B1-3476FE6C4C49}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duotone>
              <a:prstClr val="black"/>
              <a:schemeClr val="tx2">
                <a:tint val="45000"/>
                <a:satMod val="400000"/>
              </a:schemeClr>
            </a:duotone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p:blipFill>
        <p:spPr>
          <a:xfrm>
            <a:off x="472046" y="6261436"/>
            <a:ext cx="1073019" cy="414000"/>
          </a:xfrm>
          <a:prstGeom prst="rect">
            <a:avLst/>
          </a:prstGeom>
        </p:spPr>
      </p:pic>
      <p:sp>
        <p:nvSpPr>
          <p:cNvPr id="9" name="Oval 8">
            <a:extLst>
              <a:ext uri="{FF2B5EF4-FFF2-40B4-BE49-F238E27FC236}">
                <a16:creationId xmlns:a16="http://schemas.microsoft.com/office/drawing/2014/main" id="{1B26B4BC-3D52-4C1C-85FB-226F0B5201F1}"/>
              </a:ext>
            </a:extLst>
          </p:cNvPr>
          <p:cNvSpPr/>
          <p:nvPr userDrawn="1"/>
        </p:nvSpPr>
        <p:spPr>
          <a:xfrm>
            <a:off x="11371669" y="6409397"/>
            <a:ext cx="280051" cy="280051"/>
          </a:xfrm>
          <a:prstGeom prst="ellipse">
            <a:avLst/>
          </a:prstGeom>
          <a:solidFill>
            <a:schemeClr val="accent6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10" name="Slide Number Placeholder 5">
            <a:extLst>
              <a:ext uri="{FF2B5EF4-FFF2-40B4-BE49-F238E27FC236}">
                <a16:creationId xmlns:a16="http://schemas.microsoft.com/office/drawing/2014/main" id="{CEC6B25A-6AA2-46A7-84BE-5C907CA51B02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363696" y="6455739"/>
            <a:ext cx="294460" cy="187367"/>
          </a:xfrm>
        </p:spPr>
        <p:txBody>
          <a:bodyPr lIns="0" tIns="0" rIns="0" bIns="0"/>
          <a:lstStyle>
            <a:lvl1pPr algn="ctr">
              <a:defRPr sz="900">
                <a:solidFill>
                  <a:schemeClr val="bg1"/>
                </a:solidFill>
                <a:latin typeface="+mn-lt"/>
              </a:defRPr>
            </a:lvl1pPr>
          </a:lstStyle>
          <a:p>
            <a:fld id="{9EC71654-96A5-4280-94F3-931C61A9F92C}" type="slidenum">
              <a:rPr lang="en-US" noProof="0" smtClean="0"/>
              <a:pPr/>
              <a:t>‹#›</a:t>
            </a:fld>
            <a:endParaRPr lang="en-US" noProof="0" dirty="0"/>
          </a:p>
        </p:txBody>
      </p:sp>
      <p:sp>
        <p:nvSpPr>
          <p:cNvPr id="3" name="Picture Placeholder 2">
            <a:extLst>
              <a:ext uri="{FF2B5EF4-FFF2-40B4-BE49-F238E27FC236}">
                <a16:creationId xmlns:a16="http://schemas.microsoft.com/office/drawing/2014/main" id="{B1B995BE-66C2-4379-885F-4BE069DA39E4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1103638" y="1848535"/>
            <a:ext cx="1430337" cy="1430337"/>
          </a:xfrm>
          <a:prstGeom prst="ellipse">
            <a:avLst/>
          </a:prstGeom>
          <a:solidFill>
            <a:schemeClr val="bg2"/>
          </a:solidFill>
        </p:spPr>
        <p:txBody>
          <a:bodyPr anchor="ctr">
            <a:normAutofit/>
          </a:bodyPr>
          <a:lstStyle>
            <a:lvl1pPr marL="0" indent="0" algn="ctr">
              <a:buNone/>
              <a:defRPr sz="2000"/>
            </a:lvl1pPr>
          </a:lstStyle>
          <a:p>
            <a:r>
              <a:rPr lang="en-US" noProof="0"/>
              <a:t>Click icon to add picture</a:t>
            </a:r>
            <a:endParaRPr lang="en-US" noProof="0" dirty="0"/>
          </a:p>
        </p:txBody>
      </p:sp>
      <p:sp>
        <p:nvSpPr>
          <p:cNvPr id="11" name="Picture Placeholder 2">
            <a:extLst>
              <a:ext uri="{FF2B5EF4-FFF2-40B4-BE49-F238E27FC236}">
                <a16:creationId xmlns:a16="http://schemas.microsoft.com/office/drawing/2014/main" id="{9B56B6C6-9F3C-4E80-BBAD-280E697B895C}"/>
              </a:ext>
            </a:extLst>
          </p:cNvPr>
          <p:cNvSpPr>
            <a:spLocks noGrp="1"/>
          </p:cNvSpPr>
          <p:nvPr>
            <p:ph type="pic" sz="quarter" idx="14"/>
          </p:nvPr>
        </p:nvSpPr>
        <p:spPr>
          <a:xfrm>
            <a:off x="3957037" y="1848535"/>
            <a:ext cx="1430337" cy="1430337"/>
          </a:xfrm>
          <a:prstGeom prst="ellipse">
            <a:avLst/>
          </a:prstGeom>
          <a:solidFill>
            <a:schemeClr val="bg2"/>
          </a:solidFill>
        </p:spPr>
        <p:txBody>
          <a:bodyPr anchor="ctr">
            <a:normAutofit/>
          </a:bodyPr>
          <a:lstStyle>
            <a:lvl1pPr marL="0" indent="0" algn="ctr">
              <a:buNone/>
              <a:defRPr sz="2000"/>
            </a:lvl1pPr>
          </a:lstStyle>
          <a:p>
            <a:r>
              <a:rPr lang="en-US" noProof="0"/>
              <a:t>Click icon to add picture</a:t>
            </a:r>
            <a:endParaRPr lang="en-US" noProof="0" dirty="0"/>
          </a:p>
        </p:txBody>
      </p:sp>
      <p:sp>
        <p:nvSpPr>
          <p:cNvPr id="12" name="Picture Placeholder 2">
            <a:extLst>
              <a:ext uri="{FF2B5EF4-FFF2-40B4-BE49-F238E27FC236}">
                <a16:creationId xmlns:a16="http://schemas.microsoft.com/office/drawing/2014/main" id="{54704160-1ED7-4B90-8963-0F887C73E94D}"/>
              </a:ext>
            </a:extLst>
          </p:cNvPr>
          <p:cNvSpPr>
            <a:spLocks noGrp="1"/>
          </p:cNvSpPr>
          <p:nvPr>
            <p:ph type="pic" sz="quarter" idx="15"/>
          </p:nvPr>
        </p:nvSpPr>
        <p:spPr>
          <a:xfrm>
            <a:off x="6795773" y="1848535"/>
            <a:ext cx="1430337" cy="1430337"/>
          </a:xfrm>
          <a:prstGeom prst="ellipse">
            <a:avLst/>
          </a:prstGeom>
          <a:solidFill>
            <a:schemeClr val="bg2"/>
          </a:solidFill>
        </p:spPr>
        <p:txBody>
          <a:bodyPr anchor="ctr">
            <a:normAutofit/>
          </a:bodyPr>
          <a:lstStyle>
            <a:lvl1pPr marL="0" indent="0" algn="ctr">
              <a:buNone/>
              <a:defRPr sz="2000"/>
            </a:lvl1pPr>
          </a:lstStyle>
          <a:p>
            <a:r>
              <a:rPr lang="en-US" noProof="0"/>
              <a:t>Click icon to add picture</a:t>
            </a:r>
            <a:endParaRPr lang="en-US" noProof="0" dirty="0"/>
          </a:p>
        </p:txBody>
      </p:sp>
      <p:sp>
        <p:nvSpPr>
          <p:cNvPr id="13" name="Picture Placeholder 2">
            <a:extLst>
              <a:ext uri="{FF2B5EF4-FFF2-40B4-BE49-F238E27FC236}">
                <a16:creationId xmlns:a16="http://schemas.microsoft.com/office/drawing/2014/main" id="{36610597-6A76-4A06-82A5-A8FFC5BAEA0F}"/>
              </a:ext>
            </a:extLst>
          </p:cNvPr>
          <p:cNvSpPr>
            <a:spLocks noGrp="1"/>
          </p:cNvSpPr>
          <p:nvPr>
            <p:ph type="pic" sz="quarter" idx="16"/>
          </p:nvPr>
        </p:nvSpPr>
        <p:spPr>
          <a:xfrm>
            <a:off x="9648156" y="1848535"/>
            <a:ext cx="1430337" cy="1430337"/>
          </a:xfrm>
          <a:prstGeom prst="ellipse">
            <a:avLst/>
          </a:prstGeom>
          <a:solidFill>
            <a:schemeClr val="bg2"/>
          </a:solidFill>
        </p:spPr>
        <p:txBody>
          <a:bodyPr anchor="ctr">
            <a:normAutofit/>
          </a:bodyPr>
          <a:lstStyle>
            <a:lvl1pPr marL="0" indent="0" algn="ctr">
              <a:buNone/>
              <a:defRPr sz="2000"/>
            </a:lvl1pPr>
          </a:lstStyle>
          <a:p>
            <a:r>
              <a:rPr lang="en-US" noProof="0"/>
              <a:t>Click icon to add picture</a:t>
            </a:r>
            <a:endParaRPr lang="en-US" noProof="0" dirty="0"/>
          </a:p>
        </p:txBody>
      </p:sp>
      <p:sp>
        <p:nvSpPr>
          <p:cNvPr id="27" name="Content Placeholder 2">
            <a:extLst>
              <a:ext uri="{FF2B5EF4-FFF2-40B4-BE49-F238E27FC236}">
                <a16:creationId xmlns:a16="http://schemas.microsoft.com/office/drawing/2014/main" id="{FF56D2E5-86E4-473A-A62F-B7029E5B2558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524454" y="4052306"/>
            <a:ext cx="2588705" cy="1749005"/>
          </a:xfrm>
        </p:spPr>
        <p:txBody>
          <a:bodyPr lIns="0" tIns="0" rIns="0" bIns="0">
            <a:noAutofit/>
          </a:bodyPr>
          <a:lstStyle>
            <a:lvl1pPr marL="0" indent="0" algn="ctr">
              <a:buNone/>
              <a:defRPr sz="1600"/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</a:lstStyle>
          <a:p>
            <a:pPr lvl="0"/>
            <a:r>
              <a:rPr lang="en-US" noProof="0"/>
              <a:t>Click to edit Master text styles</a:t>
            </a:r>
          </a:p>
        </p:txBody>
      </p:sp>
      <p:sp>
        <p:nvSpPr>
          <p:cNvPr id="28" name="Content Placeholder 2">
            <a:extLst>
              <a:ext uri="{FF2B5EF4-FFF2-40B4-BE49-F238E27FC236}">
                <a16:creationId xmlns:a16="http://schemas.microsoft.com/office/drawing/2014/main" id="{93934E34-6CC7-492D-9515-EBEC72EFF4CB}"/>
              </a:ext>
            </a:extLst>
          </p:cNvPr>
          <p:cNvSpPr>
            <a:spLocks noGrp="1"/>
          </p:cNvSpPr>
          <p:nvPr>
            <p:ph idx="17" hasCustomPrompt="1"/>
          </p:nvPr>
        </p:nvSpPr>
        <p:spPr>
          <a:xfrm>
            <a:off x="524454" y="3539268"/>
            <a:ext cx="2588705" cy="495389"/>
          </a:xfrm>
        </p:spPr>
        <p:txBody>
          <a:bodyPr lIns="0" tIns="0" rIns="0" bIns="0" anchor="ctr">
            <a:noAutofit/>
          </a:bodyPr>
          <a:lstStyle>
            <a:lvl1pPr marL="0" indent="0" algn="ctr">
              <a:buNone/>
              <a:defRPr sz="1600" b="1" cap="all" baseline="0">
                <a:solidFill>
                  <a:srgbClr val="0D1D51"/>
                </a:solidFill>
                <a:latin typeface="+mj-lt"/>
              </a:defRPr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</a:lstStyle>
          <a:p>
            <a:pPr lvl="0"/>
            <a:r>
              <a:rPr lang="en-US" noProof="0" dirty="0"/>
              <a:t>Executive 01</a:t>
            </a:r>
          </a:p>
        </p:txBody>
      </p:sp>
      <p:sp>
        <p:nvSpPr>
          <p:cNvPr id="29" name="Content Placeholder 2">
            <a:extLst>
              <a:ext uri="{FF2B5EF4-FFF2-40B4-BE49-F238E27FC236}">
                <a16:creationId xmlns:a16="http://schemas.microsoft.com/office/drawing/2014/main" id="{E4E27467-A1AA-4773-AAB5-A96267FBD712}"/>
              </a:ext>
            </a:extLst>
          </p:cNvPr>
          <p:cNvSpPr>
            <a:spLocks noGrp="1"/>
          </p:cNvSpPr>
          <p:nvPr>
            <p:ph idx="18"/>
          </p:nvPr>
        </p:nvSpPr>
        <p:spPr>
          <a:xfrm>
            <a:off x="3377853" y="4052306"/>
            <a:ext cx="2588705" cy="1749005"/>
          </a:xfrm>
        </p:spPr>
        <p:txBody>
          <a:bodyPr lIns="0" tIns="0" rIns="0" bIns="0">
            <a:noAutofit/>
          </a:bodyPr>
          <a:lstStyle>
            <a:lvl1pPr marL="0" indent="0" algn="ctr">
              <a:buNone/>
              <a:defRPr sz="1600"/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</a:lstStyle>
          <a:p>
            <a:pPr lvl="0"/>
            <a:r>
              <a:rPr lang="en-US" noProof="0"/>
              <a:t>Click to edit Master text styles</a:t>
            </a:r>
          </a:p>
        </p:txBody>
      </p:sp>
      <p:sp>
        <p:nvSpPr>
          <p:cNvPr id="30" name="Content Placeholder 2">
            <a:extLst>
              <a:ext uri="{FF2B5EF4-FFF2-40B4-BE49-F238E27FC236}">
                <a16:creationId xmlns:a16="http://schemas.microsoft.com/office/drawing/2014/main" id="{6CABD5EB-4A8B-448B-8ED1-B8B420815B2D}"/>
              </a:ext>
            </a:extLst>
          </p:cNvPr>
          <p:cNvSpPr>
            <a:spLocks noGrp="1"/>
          </p:cNvSpPr>
          <p:nvPr>
            <p:ph idx="19" hasCustomPrompt="1"/>
          </p:nvPr>
        </p:nvSpPr>
        <p:spPr>
          <a:xfrm>
            <a:off x="3377853" y="3539268"/>
            <a:ext cx="2588705" cy="495389"/>
          </a:xfrm>
        </p:spPr>
        <p:txBody>
          <a:bodyPr lIns="0" tIns="0" rIns="0" bIns="0" anchor="ctr">
            <a:noAutofit/>
          </a:bodyPr>
          <a:lstStyle>
            <a:lvl1pPr marL="0" indent="0" algn="ctr">
              <a:buNone/>
              <a:defRPr sz="1600" b="1" cap="all" baseline="0">
                <a:solidFill>
                  <a:srgbClr val="0D1D51"/>
                </a:solidFill>
                <a:latin typeface="+mj-lt"/>
              </a:defRPr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</a:lstStyle>
          <a:p>
            <a:pPr lvl="0"/>
            <a:r>
              <a:rPr lang="en-US" noProof="0" dirty="0"/>
              <a:t>Executive 01</a:t>
            </a:r>
          </a:p>
        </p:txBody>
      </p:sp>
      <p:sp>
        <p:nvSpPr>
          <p:cNvPr id="31" name="Content Placeholder 2">
            <a:extLst>
              <a:ext uri="{FF2B5EF4-FFF2-40B4-BE49-F238E27FC236}">
                <a16:creationId xmlns:a16="http://schemas.microsoft.com/office/drawing/2014/main" id="{0D86883C-E501-47FF-AE1A-E9CE8B71B421}"/>
              </a:ext>
            </a:extLst>
          </p:cNvPr>
          <p:cNvSpPr>
            <a:spLocks noGrp="1"/>
          </p:cNvSpPr>
          <p:nvPr>
            <p:ph idx="20"/>
          </p:nvPr>
        </p:nvSpPr>
        <p:spPr>
          <a:xfrm>
            <a:off x="6216589" y="4052306"/>
            <a:ext cx="2588705" cy="1749005"/>
          </a:xfrm>
        </p:spPr>
        <p:txBody>
          <a:bodyPr lIns="0" tIns="0" rIns="0" bIns="0">
            <a:noAutofit/>
          </a:bodyPr>
          <a:lstStyle>
            <a:lvl1pPr marL="0" indent="0" algn="ctr">
              <a:buNone/>
              <a:defRPr sz="1600"/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</a:lstStyle>
          <a:p>
            <a:pPr lvl="0"/>
            <a:r>
              <a:rPr lang="en-US" noProof="0"/>
              <a:t>Click to edit Master text styles</a:t>
            </a:r>
          </a:p>
        </p:txBody>
      </p:sp>
      <p:sp>
        <p:nvSpPr>
          <p:cNvPr id="32" name="Content Placeholder 2">
            <a:extLst>
              <a:ext uri="{FF2B5EF4-FFF2-40B4-BE49-F238E27FC236}">
                <a16:creationId xmlns:a16="http://schemas.microsoft.com/office/drawing/2014/main" id="{3683A037-F698-4CC9-904D-F377D71F690F}"/>
              </a:ext>
            </a:extLst>
          </p:cNvPr>
          <p:cNvSpPr>
            <a:spLocks noGrp="1"/>
          </p:cNvSpPr>
          <p:nvPr>
            <p:ph idx="21" hasCustomPrompt="1"/>
          </p:nvPr>
        </p:nvSpPr>
        <p:spPr>
          <a:xfrm>
            <a:off x="6216589" y="3539268"/>
            <a:ext cx="2588705" cy="495389"/>
          </a:xfrm>
        </p:spPr>
        <p:txBody>
          <a:bodyPr lIns="0" tIns="0" rIns="0" bIns="0" anchor="ctr">
            <a:noAutofit/>
          </a:bodyPr>
          <a:lstStyle>
            <a:lvl1pPr marL="0" indent="0" algn="ctr">
              <a:buNone/>
              <a:defRPr sz="1600" b="1" cap="all" baseline="0">
                <a:solidFill>
                  <a:srgbClr val="0D1D51"/>
                </a:solidFill>
                <a:latin typeface="+mj-lt"/>
              </a:defRPr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</a:lstStyle>
          <a:p>
            <a:pPr lvl="0"/>
            <a:r>
              <a:rPr lang="en-US" noProof="0" dirty="0"/>
              <a:t>Executive 01</a:t>
            </a:r>
          </a:p>
        </p:txBody>
      </p:sp>
      <p:sp>
        <p:nvSpPr>
          <p:cNvPr id="33" name="Content Placeholder 2">
            <a:extLst>
              <a:ext uri="{FF2B5EF4-FFF2-40B4-BE49-F238E27FC236}">
                <a16:creationId xmlns:a16="http://schemas.microsoft.com/office/drawing/2014/main" id="{0A095594-2B82-44ED-8C9B-DA7C4D3D2872}"/>
              </a:ext>
            </a:extLst>
          </p:cNvPr>
          <p:cNvSpPr>
            <a:spLocks noGrp="1"/>
          </p:cNvSpPr>
          <p:nvPr>
            <p:ph idx="22"/>
          </p:nvPr>
        </p:nvSpPr>
        <p:spPr>
          <a:xfrm>
            <a:off x="9068972" y="4052306"/>
            <a:ext cx="2588705" cy="1749005"/>
          </a:xfrm>
        </p:spPr>
        <p:txBody>
          <a:bodyPr lIns="0" tIns="0" rIns="0" bIns="0">
            <a:noAutofit/>
          </a:bodyPr>
          <a:lstStyle>
            <a:lvl1pPr marL="0" indent="0" algn="ctr">
              <a:buNone/>
              <a:defRPr sz="1600"/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</a:lstStyle>
          <a:p>
            <a:pPr lvl="0"/>
            <a:r>
              <a:rPr lang="en-US" noProof="0"/>
              <a:t>Click to edit Master text styles</a:t>
            </a:r>
          </a:p>
        </p:txBody>
      </p:sp>
      <p:sp>
        <p:nvSpPr>
          <p:cNvPr id="34" name="Content Placeholder 2">
            <a:extLst>
              <a:ext uri="{FF2B5EF4-FFF2-40B4-BE49-F238E27FC236}">
                <a16:creationId xmlns:a16="http://schemas.microsoft.com/office/drawing/2014/main" id="{54CDD46A-22ED-48F5-9B5F-13B1B5C4B320}"/>
              </a:ext>
            </a:extLst>
          </p:cNvPr>
          <p:cNvSpPr>
            <a:spLocks noGrp="1"/>
          </p:cNvSpPr>
          <p:nvPr>
            <p:ph idx="23" hasCustomPrompt="1"/>
          </p:nvPr>
        </p:nvSpPr>
        <p:spPr>
          <a:xfrm>
            <a:off x="9068972" y="3539268"/>
            <a:ext cx="2588705" cy="495389"/>
          </a:xfrm>
        </p:spPr>
        <p:txBody>
          <a:bodyPr lIns="0" tIns="0" rIns="0" bIns="0" anchor="ctr">
            <a:noAutofit/>
          </a:bodyPr>
          <a:lstStyle>
            <a:lvl1pPr marL="0" indent="0" algn="ctr">
              <a:buNone/>
              <a:defRPr sz="1600" b="1" cap="all" baseline="0">
                <a:solidFill>
                  <a:srgbClr val="0D1D51"/>
                </a:solidFill>
                <a:latin typeface="+mj-lt"/>
              </a:defRPr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</a:lstStyle>
          <a:p>
            <a:pPr lvl="0"/>
            <a:r>
              <a:rPr lang="en-US" noProof="0" dirty="0"/>
              <a:t>Executive 01</a:t>
            </a:r>
          </a:p>
        </p:txBody>
      </p:sp>
    </p:spTree>
    <p:extLst>
      <p:ext uri="{BB962C8B-B14F-4D97-AF65-F5344CB8AC3E}">
        <p14:creationId xmlns:p14="http://schemas.microsoft.com/office/powerpoint/2010/main" val="3876503811"/>
      </p:ext>
    </p:extLst>
  </p:cSld>
  <p:clrMapOvr>
    <a:masterClrMapping/>
  </p:clrMapOvr>
</p:sldLayout>
</file>

<file path=ppt/slideLayouts/slideLayout1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hank You 01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ubtitle 2">
            <a:extLst>
              <a:ext uri="{FF2B5EF4-FFF2-40B4-BE49-F238E27FC236}">
                <a16:creationId xmlns:a16="http://schemas.microsoft.com/office/drawing/2014/main" id="{59758E15-A93D-4FB9-843D-1490E27A151B}"/>
              </a:ext>
            </a:extLst>
          </p:cNvPr>
          <p:cNvSpPr>
            <a:spLocks noGrp="1"/>
          </p:cNvSpPr>
          <p:nvPr>
            <p:ph type="subTitle" idx="1" hasCustomPrompt="1"/>
          </p:nvPr>
        </p:nvSpPr>
        <p:spPr>
          <a:xfrm>
            <a:off x="7002130" y="4484691"/>
            <a:ext cx="4540440" cy="503167"/>
          </a:xfrm>
        </p:spPr>
        <p:txBody>
          <a:bodyPr>
            <a:noAutofit/>
          </a:bodyPr>
          <a:lstStyle>
            <a:lvl1pPr marL="0" indent="0" algn="l">
              <a:buNone/>
              <a:defRPr sz="1600" b="0" cap="all" baseline="0">
                <a:solidFill>
                  <a:schemeClr val="tx1"/>
                </a:solidFill>
              </a:defRPr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  <a:lvl6pPr marL="2286000" indent="0" algn="ctr">
              <a:buNone/>
              <a:defRPr sz="1600"/>
            </a:lvl6pPr>
            <a:lvl7pPr marL="2743200" indent="0" algn="ctr">
              <a:buNone/>
              <a:defRPr sz="1600"/>
            </a:lvl7pPr>
            <a:lvl8pPr marL="3200400" indent="0" algn="ctr">
              <a:buNone/>
              <a:defRPr sz="1600"/>
            </a:lvl8pPr>
            <a:lvl9pPr marL="3657600" indent="0" algn="ctr">
              <a:buNone/>
              <a:defRPr sz="1600"/>
            </a:lvl9pPr>
          </a:lstStyle>
          <a:p>
            <a:r>
              <a:rPr lang="en-US" noProof="0" dirty="0"/>
              <a:t>email</a:t>
            </a:r>
          </a:p>
        </p:txBody>
      </p:sp>
      <p:sp>
        <p:nvSpPr>
          <p:cNvPr id="13" name="Picture Placeholder 12">
            <a:extLst>
              <a:ext uri="{FF2B5EF4-FFF2-40B4-BE49-F238E27FC236}">
                <a16:creationId xmlns:a16="http://schemas.microsoft.com/office/drawing/2014/main" id="{BCCC559D-0EC3-432C-B397-6897B366DF36}"/>
              </a:ext>
            </a:extLst>
          </p:cNvPr>
          <p:cNvSpPr>
            <a:spLocks noGrp="1"/>
          </p:cNvSpPr>
          <p:nvPr>
            <p:ph type="pic" sz="quarter" idx="10"/>
          </p:nvPr>
        </p:nvSpPr>
        <p:spPr>
          <a:xfrm>
            <a:off x="710812" y="728545"/>
            <a:ext cx="5305661" cy="5305661"/>
          </a:xfrm>
          <a:prstGeom prst="ellipse">
            <a:avLst/>
          </a:prstGeom>
          <a:solidFill>
            <a:schemeClr val="bg2"/>
          </a:solidFill>
        </p:spPr>
        <p:txBody>
          <a:bodyPr anchor="ctr"/>
          <a:lstStyle>
            <a:lvl1pPr marL="0" indent="0" algn="ctr">
              <a:buNone/>
              <a:defRPr/>
            </a:lvl1pPr>
          </a:lstStyle>
          <a:p>
            <a:r>
              <a:rPr lang="en-US" noProof="0"/>
              <a:t>Click icon to add picture</a:t>
            </a:r>
            <a:endParaRPr lang="en-US" noProof="0" dirty="0"/>
          </a:p>
        </p:txBody>
      </p:sp>
      <p:grpSp>
        <p:nvGrpSpPr>
          <p:cNvPr id="14" name="Group 13">
            <a:extLst>
              <a:ext uri="{FF2B5EF4-FFF2-40B4-BE49-F238E27FC236}">
                <a16:creationId xmlns:a16="http://schemas.microsoft.com/office/drawing/2014/main" id="{0DC2055F-AE3F-46BE-B57E-A0F1A86D1C36}"/>
              </a:ext>
            </a:extLst>
          </p:cNvPr>
          <p:cNvGrpSpPr/>
          <p:nvPr userDrawn="1"/>
        </p:nvGrpSpPr>
        <p:grpSpPr>
          <a:xfrm>
            <a:off x="-1728305" y="-2049517"/>
            <a:ext cx="8917229" cy="10769768"/>
            <a:chOff x="11114088" y="2241550"/>
            <a:chExt cx="1905000" cy="2354263"/>
          </a:xfrm>
          <a:solidFill>
            <a:schemeClr val="bg2">
              <a:alpha val="91000"/>
            </a:schemeClr>
          </a:solidFill>
        </p:grpSpPr>
        <p:sp>
          <p:nvSpPr>
            <p:cNvPr id="15" name="Freeform 5">
              <a:extLst>
                <a:ext uri="{FF2B5EF4-FFF2-40B4-BE49-F238E27FC236}">
                  <a16:creationId xmlns:a16="http://schemas.microsoft.com/office/drawing/2014/main" id="{C98EF042-A3B8-406D-BC16-153A989F571A}"/>
                </a:ext>
              </a:extLst>
            </p:cNvPr>
            <p:cNvSpPr>
              <a:spLocks/>
            </p:cNvSpPr>
            <p:nvPr/>
          </p:nvSpPr>
          <p:spPr bwMode="auto">
            <a:xfrm>
              <a:off x="11114088" y="2241550"/>
              <a:ext cx="1905000" cy="2354263"/>
            </a:xfrm>
            <a:custGeom>
              <a:avLst/>
              <a:gdLst>
                <a:gd name="T0" fmla="*/ 0 w 447"/>
                <a:gd name="T1" fmla="*/ 264 h 553"/>
                <a:gd name="T2" fmla="*/ 141 w 447"/>
                <a:gd name="T3" fmla="*/ 48 h 553"/>
                <a:gd name="T4" fmla="*/ 414 w 447"/>
                <a:gd name="T5" fmla="*/ 67 h 553"/>
                <a:gd name="T6" fmla="*/ 438 w 447"/>
                <a:gd name="T7" fmla="*/ 98 h 553"/>
                <a:gd name="T8" fmla="*/ 391 w 447"/>
                <a:gd name="T9" fmla="*/ 111 h 553"/>
                <a:gd name="T10" fmla="*/ 94 w 447"/>
                <a:gd name="T11" fmla="*/ 149 h 553"/>
                <a:gd name="T12" fmla="*/ 107 w 447"/>
                <a:gd name="T13" fmla="*/ 424 h 553"/>
                <a:gd name="T14" fmla="*/ 383 w 447"/>
                <a:gd name="T15" fmla="*/ 453 h 553"/>
                <a:gd name="T16" fmla="*/ 393 w 447"/>
                <a:gd name="T17" fmla="*/ 446 h 553"/>
                <a:gd name="T18" fmla="*/ 433 w 447"/>
                <a:gd name="T19" fmla="*/ 449 h 553"/>
                <a:gd name="T20" fmla="*/ 421 w 447"/>
                <a:gd name="T21" fmla="*/ 485 h 553"/>
                <a:gd name="T22" fmla="*/ 194 w 447"/>
                <a:gd name="T23" fmla="*/ 531 h 553"/>
                <a:gd name="T24" fmla="*/ 0 w 447"/>
                <a:gd name="T25" fmla="*/ 264 h 553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  <a:cxn ang="0">
                  <a:pos x="T18" y="T19"/>
                </a:cxn>
                <a:cxn ang="0">
                  <a:pos x="T20" y="T21"/>
                </a:cxn>
                <a:cxn ang="0">
                  <a:pos x="T22" y="T23"/>
                </a:cxn>
                <a:cxn ang="0">
                  <a:pos x="T24" y="T25"/>
                </a:cxn>
              </a:cxnLst>
              <a:rect l="0" t="0" r="r" b="b"/>
              <a:pathLst>
                <a:path w="447" h="553">
                  <a:moveTo>
                    <a:pt x="0" y="264"/>
                  </a:moveTo>
                  <a:cubicBezTo>
                    <a:pt x="5" y="176"/>
                    <a:pt x="49" y="96"/>
                    <a:pt x="141" y="48"/>
                  </a:cubicBezTo>
                  <a:cubicBezTo>
                    <a:pt x="235" y="0"/>
                    <a:pt x="327" y="9"/>
                    <a:pt x="414" y="67"/>
                  </a:cubicBezTo>
                  <a:cubicBezTo>
                    <a:pt x="425" y="75"/>
                    <a:pt x="439" y="82"/>
                    <a:pt x="438" y="98"/>
                  </a:cubicBezTo>
                  <a:cubicBezTo>
                    <a:pt x="437" y="120"/>
                    <a:pt x="413" y="127"/>
                    <a:pt x="391" y="111"/>
                  </a:cubicBezTo>
                  <a:cubicBezTo>
                    <a:pt x="294" y="40"/>
                    <a:pt x="166" y="56"/>
                    <a:pt x="94" y="149"/>
                  </a:cubicBezTo>
                  <a:cubicBezTo>
                    <a:pt x="30" y="231"/>
                    <a:pt x="36" y="349"/>
                    <a:pt x="107" y="424"/>
                  </a:cubicBezTo>
                  <a:cubicBezTo>
                    <a:pt x="180" y="502"/>
                    <a:pt x="296" y="514"/>
                    <a:pt x="383" y="453"/>
                  </a:cubicBezTo>
                  <a:cubicBezTo>
                    <a:pt x="386" y="451"/>
                    <a:pt x="390" y="449"/>
                    <a:pt x="393" y="446"/>
                  </a:cubicBezTo>
                  <a:cubicBezTo>
                    <a:pt x="407" y="433"/>
                    <a:pt x="420" y="433"/>
                    <a:pt x="433" y="449"/>
                  </a:cubicBezTo>
                  <a:cubicBezTo>
                    <a:pt x="447" y="467"/>
                    <a:pt x="433" y="477"/>
                    <a:pt x="421" y="485"/>
                  </a:cubicBezTo>
                  <a:cubicBezTo>
                    <a:pt x="353" y="537"/>
                    <a:pt x="277" y="553"/>
                    <a:pt x="194" y="531"/>
                  </a:cubicBezTo>
                  <a:cubicBezTo>
                    <a:pt x="79" y="501"/>
                    <a:pt x="1" y="397"/>
                    <a:pt x="0" y="264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  <p:sp>
          <p:nvSpPr>
            <p:cNvPr id="16" name="Freeform 6">
              <a:extLst>
                <a:ext uri="{FF2B5EF4-FFF2-40B4-BE49-F238E27FC236}">
                  <a16:creationId xmlns:a16="http://schemas.microsoft.com/office/drawing/2014/main" id="{68E5FAC9-A660-4D7A-AC84-0A7C8CC3BB65}"/>
                </a:ext>
              </a:extLst>
            </p:cNvPr>
            <p:cNvSpPr>
              <a:spLocks/>
            </p:cNvSpPr>
            <p:nvPr/>
          </p:nvSpPr>
          <p:spPr bwMode="auto">
            <a:xfrm>
              <a:off x="11412538" y="2590800"/>
              <a:ext cx="835025" cy="1673225"/>
            </a:xfrm>
            <a:custGeom>
              <a:avLst/>
              <a:gdLst>
                <a:gd name="T0" fmla="*/ 0 w 196"/>
                <a:gd name="T1" fmla="*/ 198 h 393"/>
                <a:gd name="T2" fmla="*/ 157 w 196"/>
                <a:gd name="T3" fmla="*/ 8 h 393"/>
                <a:gd name="T4" fmla="*/ 192 w 196"/>
                <a:gd name="T5" fmla="*/ 22 h 393"/>
                <a:gd name="T6" fmla="*/ 167 w 196"/>
                <a:gd name="T7" fmla="*/ 56 h 393"/>
                <a:gd name="T8" fmla="*/ 48 w 196"/>
                <a:gd name="T9" fmla="*/ 198 h 393"/>
                <a:gd name="T10" fmla="*/ 170 w 196"/>
                <a:gd name="T11" fmla="*/ 339 h 393"/>
                <a:gd name="T12" fmla="*/ 193 w 196"/>
                <a:gd name="T13" fmla="*/ 372 h 393"/>
                <a:gd name="T14" fmla="*/ 160 w 196"/>
                <a:gd name="T15" fmla="*/ 387 h 393"/>
                <a:gd name="T16" fmla="*/ 0 w 196"/>
                <a:gd name="T17" fmla="*/ 198 h 393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</a:cxnLst>
              <a:rect l="0" t="0" r="r" b="b"/>
              <a:pathLst>
                <a:path w="196" h="393">
                  <a:moveTo>
                    <a:pt x="0" y="198"/>
                  </a:moveTo>
                  <a:cubicBezTo>
                    <a:pt x="0" y="103"/>
                    <a:pt x="64" y="26"/>
                    <a:pt x="157" y="8"/>
                  </a:cubicBezTo>
                  <a:cubicBezTo>
                    <a:pt x="171" y="6"/>
                    <a:pt x="188" y="0"/>
                    <a:pt x="192" y="22"/>
                  </a:cubicBezTo>
                  <a:cubicBezTo>
                    <a:pt x="196" y="41"/>
                    <a:pt x="190" y="52"/>
                    <a:pt x="167" y="56"/>
                  </a:cubicBezTo>
                  <a:cubicBezTo>
                    <a:pt x="95" y="70"/>
                    <a:pt x="47" y="129"/>
                    <a:pt x="48" y="198"/>
                  </a:cubicBezTo>
                  <a:cubicBezTo>
                    <a:pt x="48" y="267"/>
                    <a:pt x="97" y="325"/>
                    <a:pt x="170" y="339"/>
                  </a:cubicBezTo>
                  <a:cubicBezTo>
                    <a:pt x="191" y="343"/>
                    <a:pt x="195" y="354"/>
                    <a:pt x="193" y="372"/>
                  </a:cubicBezTo>
                  <a:cubicBezTo>
                    <a:pt x="190" y="393"/>
                    <a:pt x="174" y="389"/>
                    <a:pt x="160" y="387"/>
                  </a:cubicBezTo>
                  <a:cubicBezTo>
                    <a:pt x="70" y="375"/>
                    <a:pt x="0" y="293"/>
                    <a:pt x="0" y="198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</p:grpSp>
      <p:pic>
        <p:nvPicPr>
          <p:cNvPr id="9" name="Picture 8">
            <a:extLst>
              <a:ext uri="{FF2B5EF4-FFF2-40B4-BE49-F238E27FC236}">
                <a16:creationId xmlns:a16="http://schemas.microsoft.com/office/drawing/2014/main" id="{4FE28ACC-E44C-4381-B768-0310810E78D2}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duotone>
              <a:prstClr val="black"/>
              <a:schemeClr val="tx2">
                <a:tint val="45000"/>
                <a:satMod val="400000"/>
              </a:schemeClr>
            </a:duotone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p:blipFill>
        <p:spPr>
          <a:xfrm>
            <a:off x="6372999" y="1844881"/>
            <a:ext cx="1745251" cy="673365"/>
          </a:xfrm>
          <a:prstGeom prst="rect">
            <a:avLst/>
          </a:prstGeom>
        </p:spPr>
      </p:pic>
      <p:cxnSp>
        <p:nvCxnSpPr>
          <p:cNvPr id="5" name="Straight Connector 4">
            <a:extLst>
              <a:ext uri="{FF2B5EF4-FFF2-40B4-BE49-F238E27FC236}">
                <a16:creationId xmlns:a16="http://schemas.microsoft.com/office/drawing/2014/main" id="{819AFA09-F4B1-493D-BCAD-FF30C20CD1AA}"/>
              </a:ext>
            </a:extLst>
          </p:cNvPr>
          <p:cNvCxnSpPr/>
          <p:nvPr userDrawn="1"/>
        </p:nvCxnSpPr>
        <p:spPr>
          <a:xfrm>
            <a:off x="6469778" y="4233582"/>
            <a:ext cx="2532336" cy="0"/>
          </a:xfrm>
          <a:prstGeom prst="line">
            <a:avLst/>
          </a:prstGeom>
          <a:ln>
            <a:solidFill>
              <a:schemeClr val="accent6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Text Placeholder 6">
            <a:extLst>
              <a:ext uri="{FF2B5EF4-FFF2-40B4-BE49-F238E27FC236}">
                <a16:creationId xmlns:a16="http://schemas.microsoft.com/office/drawing/2014/main" id="{4E0FBE0E-A6B0-483E-93DD-5C20DA069DBC}"/>
              </a:ext>
            </a:extLst>
          </p:cNvPr>
          <p:cNvSpPr>
            <a:spLocks noGrp="1"/>
          </p:cNvSpPr>
          <p:nvPr>
            <p:ph type="body" sz="quarter" idx="11" hasCustomPrompt="1"/>
          </p:nvPr>
        </p:nvSpPr>
        <p:spPr>
          <a:xfrm>
            <a:off x="7002320" y="5012635"/>
            <a:ext cx="4533900" cy="503238"/>
          </a:xfrm>
        </p:spPr>
        <p:txBody>
          <a:bodyPr vert="horz" lIns="91440" tIns="45720" rIns="91440" bIns="45720" rtlCol="0">
            <a:noAutofit/>
          </a:bodyPr>
          <a:lstStyle>
            <a:lvl1pPr marL="0" indent="0">
              <a:buNone/>
              <a:defRPr lang="en-US" sz="1600" b="0" cap="all" baseline="0" dirty="0" smtClean="0"/>
            </a:lvl1pPr>
          </a:lstStyle>
          <a:p>
            <a:pPr marL="228600" lvl="0" indent="-228600"/>
            <a:r>
              <a:rPr lang="en-US" noProof="0" dirty="0"/>
              <a:t>Website </a:t>
            </a:r>
            <a:r>
              <a:rPr lang="en-US" noProof="0" dirty="0" err="1"/>
              <a:t>url</a:t>
            </a:r>
            <a:r>
              <a:rPr lang="en-US" noProof="0" dirty="0"/>
              <a:t> here</a:t>
            </a:r>
          </a:p>
        </p:txBody>
      </p:sp>
      <p:pic>
        <p:nvPicPr>
          <p:cNvPr id="17" name="Graphic 16" descr="Envelope">
            <a:extLst>
              <a:ext uri="{FF2B5EF4-FFF2-40B4-BE49-F238E27FC236}">
                <a16:creationId xmlns:a16="http://schemas.microsoft.com/office/drawing/2014/main" id="{E5B30B87-6C2E-48F1-9026-E4F6BEA1CFE7}"/>
              </a:ext>
            </a:extLst>
          </p:cNvPr>
          <p:cNvPicPr>
            <a:picLocks noChangeAspect="1"/>
          </p:cNvPicPr>
          <p:nvPr userDrawn="1"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tretch>
            <a:fillRect/>
          </a:stretch>
        </p:blipFill>
        <p:spPr>
          <a:xfrm>
            <a:off x="6541475" y="4452337"/>
            <a:ext cx="387795" cy="387795"/>
          </a:xfrm>
          <a:prstGeom prst="rect">
            <a:avLst/>
          </a:prstGeom>
        </p:spPr>
      </p:pic>
      <p:pic>
        <p:nvPicPr>
          <p:cNvPr id="18" name="Graphic 17" descr="Network">
            <a:extLst>
              <a:ext uri="{FF2B5EF4-FFF2-40B4-BE49-F238E27FC236}">
                <a16:creationId xmlns:a16="http://schemas.microsoft.com/office/drawing/2014/main" id="{2DA3CFE0-4ED8-4345-A158-94E70F463E99}"/>
              </a:ext>
            </a:extLst>
          </p:cNvPr>
          <p:cNvPicPr>
            <a:picLocks noChangeAspect="1"/>
          </p:cNvPicPr>
          <p:nvPr userDrawn="1"/>
        </p:nvPicPr>
        <p:blipFill>
          <a:blip r:embed="rId5">
            <a:extLst>
              <a:ext uri="{28A0092B-C50C-407E-A947-70E740481C1C}">
                <a14:useLocalDpi xmlns:a14="http://schemas.microsoft.com/office/drawing/2010/main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tretch>
            <a:fillRect/>
          </a:stretch>
        </p:blipFill>
        <p:spPr>
          <a:xfrm>
            <a:off x="6522084" y="4925640"/>
            <a:ext cx="426575" cy="426575"/>
          </a:xfrm>
          <a:prstGeom prst="rect">
            <a:avLst/>
          </a:prstGeom>
        </p:spPr>
      </p:pic>
      <p:sp>
        <p:nvSpPr>
          <p:cNvPr id="2" name="Title 1">
            <a:extLst>
              <a:ext uri="{FF2B5EF4-FFF2-40B4-BE49-F238E27FC236}">
                <a16:creationId xmlns:a16="http://schemas.microsoft.com/office/drawing/2014/main" id="{EC519AB8-2D8F-4EE5-B4E4-7A48430A4C96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6372998" y="3309109"/>
            <a:ext cx="5163222" cy="673365"/>
          </a:xfrm>
          <a:noFill/>
        </p:spPr>
        <p:txBody>
          <a:bodyPr wrap="square" rtlCol="0">
            <a:noAutofit/>
          </a:bodyPr>
          <a:lstStyle>
            <a:lvl1pPr>
              <a:defRPr lang="en-US" sz="6000" b="1" cap="all" baseline="0">
                <a:solidFill>
                  <a:schemeClr val="accent4"/>
                </a:solidFill>
                <a:ea typeface="+mn-ea"/>
                <a:cs typeface="+mn-cs"/>
              </a:defRPr>
            </a:lvl1pPr>
          </a:lstStyle>
          <a:p>
            <a:pPr marL="0" lvl="0"/>
            <a:r>
              <a:rPr lang="en-US" noProof="0"/>
              <a:t>Click to edit Master title style</a:t>
            </a:r>
            <a:endParaRPr lang="en-US" noProof="0" dirty="0"/>
          </a:p>
        </p:txBody>
      </p:sp>
    </p:spTree>
    <p:extLst>
      <p:ext uri="{BB962C8B-B14F-4D97-AF65-F5344CB8AC3E}">
        <p14:creationId xmlns:p14="http://schemas.microsoft.com/office/powerpoint/2010/main" val="637136884"/>
      </p:ext>
    </p:extLst>
  </p:cSld>
  <p:clrMapOvr>
    <a:masterClrMapping/>
  </p:clrMapOvr>
</p:sldLayout>
</file>

<file path=ppt/slideLayouts/slideLayout1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Title Slide_02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3">
            <a:extLst>
              <a:ext uri="{FF2B5EF4-FFF2-40B4-BE49-F238E27FC236}">
                <a16:creationId xmlns:a16="http://schemas.microsoft.com/office/drawing/2014/main" id="{86299464-ED20-4919-8B3A-2CFAE8DA2347}"/>
              </a:ext>
            </a:extLst>
          </p:cNvPr>
          <p:cNvSpPr/>
          <p:nvPr userDrawn="1"/>
        </p:nvSpPr>
        <p:spPr>
          <a:xfrm>
            <a:off x="0" y="0"/>
            <a:ext cx="12192000" cy="6858000"/>
          </a:xfrm>
          <a:prstGeom prst="rect">
            <a:avLst/>
          </a:prstGeom>
          <a:solidFill>
            <a:schemeClr val="accent4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13" name="Picture Placeholder 12">
            <a:extLst>
              <a:ext uri="{FF2B5EF4-FFF2-40B4-BE49-F238E27FC236}">
                <a16:creationId xmlns:a16="http://schemas.microsoft.com/office/drawing/2014/main" id="{BCCC559D-0EC3-432C-B397-6897B366DF36}"/>
              </a:ext>
            </a:extLst>
          </p:cNvPr>
          <p:cNvSpPr>
            <a:spLocks noGrp="1"/>
          </p:cNvSpPr>
          <p:nvPr>
            <p:ph type="pic" sz="quarter" idx="10"/>
          </p:nvPr>
        </p:nvSpPr>
        <p:spPr>
          <a:xfrm>
            <a:off x="710812" y="728545"/>
            <a:ext cx="5305661" cy="5305661"/>
          </a:xfrm>
          <a:prstGeom prst="ellipse">
            <a:avLst/>
          </a:prstGeom>
          <a:solidFill>
            <a:schemeClr val="bg2"/>
          </a:solidFill>
        </p:spPr>
        <p:txBody>
          <a:bodyPr anchor="ctr"/>
          <a:lstStyle>
            <a:lvl1pPr marL="0" indent="0" algn="ctr">
              <a:buNone/>
              <a:defRPr/>
            </a:lvl1pPr>
          </a:lstStyle>
          <a:p>
            <a:r>
              <a:rPr lang="en-US" noProof="0"/>
              <a:t>Click icon to add picture</a:t>
            </a:r>
            <a:endParaRPr lang="en-US" noProof="0" dirty="0"/>
          </a:p>
        </p:txBody>
      </p:sp>
      <p:grpSp>
        <p:nvGrpSpPr>
          <p:cNvPr id="14" name="Group 13">
            <a:extLst>
              <a:ext uri="{FF2B5EF4-FFF2-40B4-BE49-F238E27FC236}">
                <a16:creationId xmlns:a16="http://schemas.microsoft.com/office/drawing/2014/main" id="{0DC2055F-AE3F-46BE-B57E-A0F1A86D1C36}"/>
              </a:ext>
            </a:extLst>
          </p:cNvPr>
          <p:cNvGrpSpPr/>
          <p:nvPr userDrawn="1"/>
        </p:nvGrpSpPr>
        <p:grpSpPr>
          <a:xfrm>
            <a:off x="-1728305" y="-2049517"/>
            <a:ext cx="8917229" cy="10769768"/>
            <a:chOff x="11114088" y="2241550"/>
            <a:chExt cx="1905000" cy="2354263"/>
          </a:xfrm>
          <a:solidFill>
            <a:schemeClr val="bg1">
              <a:alpha val="16000"/>
            </a:schemeClr>
          </a:solidFill>
        </p:grpSpPr>
        <p:sp>
          <p:nvSpPr>
            <p:cNvPr id="15" name="Freeform 5">
              <a:extLst>
                <a:ext uri="{FF2B5EF4-FFF2-40B4-BE49-F238E27FC236}">
                  <a16:creationId xmlns:a16="http://schemas.microsoft.com/office/drawing/2014/main" id="{C98EF042-A3B8-406D-BC16-153A989F571A}"/>
                </a:ext>
              </a:extLst>
            </p:cNvPr>
            <p:cNvSpPr>
              <a:spLocks/>
            </p:cNvSpPr>
            <p:nvPr/>
          </p:nvSpPr>
          <p:spPr bwMode="auto">
            <a:xfrm>
              <a:off x="11114088" y="2241550"/>
              <a:ext cx="1905000" cy="2354263"/>
            </a:xfrm>
            <a:custGeom>
              <a:avLst/>
              <a:gdLst>
                <a:gd name="T0" fmla="*/ 0 w 447"/>
                <a:gd name="T1" fmla="*/ 264 h 553"/>
                <a:gd name="T2" fmla="*/ 141 w 447"/>
                <a:gd name="T3" fmla="*/ 48 h 553"/>
                <a:gd name="T4" fmla="*/ 414 w 447"/>
                <a:gd name="T5" fmla="*/ 67 h 553"/>
                <a:gd name="T6" fmla="*/ 438 w 447"/>
                <a:gd name="T7" fmla="*/ 98 h 553"/>
                <a:gd name="T8" fmla="*/ 391 w 447"/>
                <a:gd name="T9" fmla="*/ 111 h 553"/>
                <a:gd name="T10" fmla="*/ 94 w 447"/>
                <a:gd name="T11" fmla="*/ 149 h 553"/>
                <a:gd name="T12" fmla="*/ 107 w 447"/>
                <a:gd name="T13" fmla="*/ 424 h 553"/>
                <a:gd name="T14" fmla="*/ 383 w 447"/>
                <a:gd name="T15" fmla="*/ 453 h 553"/>
                <a:gd name="T16" fmla="*/ 393 w 447"/>
                <a:gd name="T17" fmla="*/ 446 h 553"/>
                <a:gd name="T18" fmla="*/ 433 w 447"/>
                <a:gd name="T19" fmla="*/ 449 h 553"/>
                <a:gd name="T20" fmla="*/ 421 w 447"/>
                <a:gd name="T21" fmla="*/ 485 h 553"/>
                <a:gd name="T22" fmla="*/ 194 w 447"/>
                <a:gd name="T23" fmla="*/ 531 h 553"/>
                <a:gd name="T24" fmla="*/ 0 w 447"/>
                <a:gd name="T25" fmla="*/ 264 h 553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  <a:cxn ang="0">
                  <a:pos x="T18" y="T19"/>
                </a:cxn>
                <a:cxn ang="0">
                  <a:pos x="T20" y="T21"/>
                </a:cxn>
                <a:cxn ang="0">
                  <a:pos x="T22" y="T23"/>
                </a:cxn>
                <a:cxn ang="0">
                  <a:pos x="T24" y="T25"/>
                </a:cxn>
              </a:cxnLst>
              <a:rect l="0" t="0" r="r" b="b"/>
              <a:pathLst>
                <a:path w="447" h="553">
                  <a:moveTo>
                    <a:pt x="0" y="264"/>
                  </a:moveTo>
                  <a:cubicBezTo>
                    <a:pt x="5" y="176"/>
                    <a:pt x="49" y="96"/>
                    <a:pt x="141" y="48"/>
                  </a:cubicBezTo>
                  <a:cubicBezTo>
                    <a:pt x="235" y="0"/>
                    <a:pt x="327" y="9"/>
                    <a:pt x="414" y="67"/>
                  </a:cubicBezTo>
                  <a:cubicBezTo>
                    <a:pt x="425" y="75"/>
                    <a:pt x="439" y="82"/>
                    <a:pt x="438" y="98"/>
                  </a:cubicBezTo>
                  <a:cubicBezTo>
                    <a:pt x="437" y="120"/>
                    <a:pt x="413" y="127"/>
                    <a:pt x="391" y="111"/>
                  </a:cubicBezTo>
                  <a:cubicBezTo>
                    <a:pt x="294" y="40"/>
                    <a:pt x="166" y="56"/>
                    <a:pt x="94" y="149"/>
                  </a:cubicBezTo>
                  <a:cubicBezTo>
                    <a:pt x="30" y="231"/>
                    <a:pt x="36" y="349"/>
                    <a:pt x="107" y="424"/>
                  </a:cubicBezTo>
                  <a:cubicBezTo>
                    <a:pt x="180" y="502"/>
                    <a:pt x="296" y="514"/>
                    <a:pt x="383" y="453"/>
                  </a:cubicBezTo>
                  <a:cubicBezTo>
                    <a:pt x="386" y="451"/>
                    <a:pt x="390" y="449"/>
                    <a:pt x="393" y="446"/>
                  </a:cubicBezTo>
                  <a:cubicBezTo>
                    <a:pt x="407" y="433"/>
                    <a:pt x="420" y="433"/>
                    <a:pt x="433" y="449"/>
                  </a:cubicBezTo>
                  <a:cubicBezTo>
                    <a:pt x="447" y="467"/>
                    <a:pt x="433" y="477"/>
                    <a:pt x="421" y="485"/>
                  </a:cubicBezTo>
                  <a:cubicBezTo>
                    <a:pt x="353" y="537"/>
                    <a:pt x="277" y="553"/>
                    <a:pt x="194" y="531"/>
                  </a:cubicBezTo>
                  <a:cubicBezTo>
                    <a:pt x="79" y="501"/>
                    <a:pt x="1" y="397"/>
                    <a:pt x="0" y="264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  <p:sp>
          <p:nvSpPr>
            <p:cNvPr id="16" name="Freeform 6">
              <a:extLst>
                <a:ext uri="{FF2B5EF4-FFF2-40B4-BE49-F238E27FC236}">
                  <a16:creationId xmlns:a16="http://schemas.microsoft.com/office/drawing/2014/main" id="{68E5FAC9-A660-4D7A-AC84-0A7C8CC3BB65}"/>
                </a:ext>
              </a:extLst>
            </p:cNvPr>
            <p:cNvSpPr>
              <a:spLocks/>
            </p:cNvSpPr>
            <p:nvPr/>
          </p:nvSpPr>
          <p:spPr bwMode="auto">
            <a:xfrm>
              <a:off x="11412538" y="2590800"/>
              <a:ext cx="835025" cy="1673225"/>
            </a:xfrm>
            <a:custGeom>
              <a:avLst/>
              <a:gdLst>
                <a:gd name="T0" fmla="*/ 0 w 196"/>
                <a:gd name="T1" fmla="*/ 198 h 393"/>
                <a:gd name="T2" fmla="*/ 157 w 196"/>
                <a:gd name="T3" fmla="*/ 8 h 393"/>
                <a:gd name="T4" fmla="*/ 192 w 196"/>
                <a:gd name="T5" fmla="*/ 22 h 393"/>
                <a:gd name="T6" fmla="*/ 167 w 196"/>
                <a:gd name="T7" fmla="*/ 56 h 393"/>
                <a:gd name="T8" fmla="*/ 48 w 196"/>
                <a:gd name="T9" fmla="*/ 198 h 393"/>
                <a:gd name="T10" fmla="*/ 170 w 196"/>
                <a:gd name="T11" fmla="*/ 339 h 393"/>
                <a:gd name="T12" fmla="*/ 193 w 196"/>
                <a:gd name="T13" fmla="*/ 372 h 393"/>
                <a:gd name="T14" fmla="*/ 160 w 196"/>
                <a:gd name="T15" fmla="*/ 387 h 393"/>
                <a:gd name="T16" fmla="*/ 0 w 196"/>
                <a:gd name="T17" fmla="*/ 198 h 393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</a:cxnLst>
              <a:rect l="0" t="0" r="r" b="b"/>
              <a:pathLst>
                <a:path w="196" h="393">
                  <a:moveTo>
                    <a:pt x="0" y="198"/>
                  </a:moveTo>
                  <a:cubicBezTo>
                    <a:pt x="0" y="103"/>
                    <a:pt x="64" y="26"/>
                    <a:pt x="157" y="8"/>
                  </a:cubicBezTo>
                  <a:cubicBezTo>
                    <a:pt x="171" y="6"/>
                    <a:pt x="188" y="0"/>
                    <a:pt x="192" y="22"/>
                  </a:cubicBezTo>
                  <a:cubicBezTo>
                    <a:pt x="196" y="41"/>
                    <a:pt x="190" y="52"/>
                    <a:pt x="167" y="56"/>
                  </a:cubicBezTo>
                  <a:cubicBezTo>
                    <a:pt x="95" y="70"/>
                    <a:pt x="47" y="129"/>
                    <a:pt x="48" y="198"/>
                  </a:cubicBezTo>
                  <a:cubicBezTo>
                    <a:pt x="48" y="267"/>
                    <a:pt x="97" y="325"/>
                    <a:pt x="170" y="339"/>
                  </a:cubicBezTo>
                  <a:cubicBezTo>
                    <a:pt x="191" y="343"/>
                    <a:pt x="195" y="354"/>
                    <a:pt x="193" y="372"/>
                  </a:cubicBezTo>
                  <a:cubicBezTo>
                    <a:pt x="190" y="393"/>
                    <a:pt x="174" y="389"/>
                    <a:pt x="160" y="387"/>
                  </a:cubicBezTo>
                  <a:cubicBezTo>
                    <a:pt x="70" y="375"/>
                    <a:pt x="0" y="293"/>
                    <a:pt x="0" y="198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</p:grpSp>
      <p:pic>
        <p:nvPicPr>
          <p:cNvPr id="9" name="Picture 8">
            <a:extLst>
              <a:ext uri="{FF2B5EF4-FFF2-40B4-BE49-F238E27FC236}">
                <a16:creationId xmlns:a16="http://schemas.microsoft.com/office/drawing/2014/main" id="{4FE28ACC-E44C-4381-B768-0310810E78D2}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extLst>
              <a:ext uri="{BEBA8EAE-BF5A-486C-A8C5-ECC9F3942E4B}">
                <a14:imgProps xmlns:a14="http://schemas.microsoft.com/office/drawing/2010/main">
                  <a14:imgLayer r:embed="rId3">
                    <a14:imgEffect>
                      <a14:brightnessContrast bright="10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p:blipFill>
        <p:spPr>
          <a:xfrm>
            <a:off x="10015850" y="391862"/>
            <a:ext cx="1745251" cy="673365"/>
          </a:xfrm>
          <a:prstGeom prst="rect">
            <a:avLst/>
          </a:prstGeom>
        </p:spPr>
      </p:pic>
      <p:cxnSp>
        <p:nvCxnSpPr>
          <p:cNvPr id="12" name="Straight Connector 11">
            <a:extLst>
              <a:ext uri="{FF2B5EF4-FFF2-40B4-BE49-F238E27FC236}">
                <a16:creationId xmlns:a16="http://schemas.microsoft.com/office/drawing/2014/main" id="{77C312F4-62C2-4903-8C4B-423A8717E481}"/>
              </a:ext>
            </a:extLst>
          </p:cNvPr>
          <p:cNvCxnSpPr/>
          <p:nvPr userDrawn="1"/>
        </p:nvCxnSpPr>
        <p:spPr>
          <a:xfrm>
            <a:off x="6469778" y="4233582"/>
            <a:ext cx="2532336" cy="0"/>
          </a:xfrm>
          <a:prstGeom prst="line">
            <a:avLst/>
          </a:prstGeom>
          <a:ln>
            <a:solidFill>
              <a:schemeClr val="bg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1" name="Subtitle 2">
            <a:extLst>
              <a:ext uri="{FF2B5EF4-FFF2-40B4-BE49-F238E27FC236}">
                <a16:creationId xmlns:a16="http://schemas.microsoft.com/office/drawing/2014/main" id="{ADF17BC1-06CE-42EA-A970-31A7ED871AA4}"/>
              </a:ext>
            </a:extLst>
          </p:cNvPr>
          <p:cNvSpPr>
            <a:spLocks noGrp="1"/>
          </p:cNvSpPr>
          <p:nvPr>
            <p:ph type="subTitle" idx="1" hasCustomPrompt="1"/>
          </p:nvPr>
        </p:nvSpPr>
        <p:spPr>
          <a:xfrm>
            <a:off x="7002130" y="4484691"/>
            <a:ext cx="4540440" cy="503167"/>
          </a:xfrm>
        </p:spPr>
        <p:txBody>
          <a:bodyPr>
            <a:noAutofit/>
          </a:bodyPr>
          <a:lstStyle>
            <a:lvl1pPr marL="0" indent="0" algn="l">
              <a:buNone/>
              <a:defRPr sz="1600" b="0" cap="all" baseline="0">
                <a:solidFill>
                  <a:schemeClr val="bg1"/>
                </a:solidFill>
              </a:defRPr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  <a:lvl6pPr marL="2286000" indent="0" algn="ctr">
              <a:buNone/>
              <a:defRPr sz="1600"/>
            </a:lvl6pPr>
            <a:lvl7pPr marL="2743200" indent="0" algn="ctr">
              <a:buNone/>
              <a:defRPr sz="1600"/>
            </a:lvl7pPr>
            <a:lvl8pPr marL="3200400" indent="0" algn="ctr">
              <a:buNone/>
              <a:defRPr sz="1600"/>
            </a:lvl8pPr>
            <a:lvl9pPr marL="3657600" indent="0" algn="ctr">
              <a:buNone/>
              <a:defRPr sz="1600"/>
            </a:lvl9pPr>
          </a:lstStyle>
          <a:p>
            <a:r>
              <a:rPr lang="en-US" noProof="0" dirty="0"/>
              <a:t>email</a:t>
            </a:r>
          </a:p>
        </p:txBody>
      </p:sp>
      <p:sp>
        <p:nvSpPr>
          <p:cNvPr id="22" name="Text Placeholder 6">
            <a:extLst>
              <a:ext uri="{FF2B5EF4-FFF2-40B4-BE49-F238E27FC236}">
                <a16:creationId xmlns:a16="http://schemas.microsoft.com/office/drawing/2014/main" id="{7035F1B3-4E91-44FF-B4E7-E5D87C7A034C}"/>
              </a:ext>
            </a:extLst>
          </p:cNvPr>
          <p:cNvSpPr>
            <a:spLocks noGrp="1"/>
          </p:cNvSpPr>
          <p:nvPr>
            <p:ph type="body" sz="quarter" idx="11" hasCustomPrompt="1"/>
          </p:nvPr>
        </p:nvSpPr>
        <p:spPr>
          <a:xfrm>
            <a:off x="7002320" y="5012635"/>
            <a:ext cx="4533900" cy="503238"/>
          </a:xfrm>
        </p:spPr>
        <p:txBody>
          <a:bodyPr vert="horz" lIns="91440" tIns="45720" rIns="91440" bIns="45720" rtlCol="0">
            <a:noAutofit/>
          </a:bodyPr>
          <a:lstStyle>
            <a:lvl1pPr marL="0" indent="0">
              <a:buNone/>
              <a:defRPr lang="en-US" sz="1600" b="0" cap="all" baseline="0" dirty="0" smtClean="0">
                <a:solidFill>
                  <a:schemeClr val="bg1"/>
                </a:solidFill>
              </a:defRPr>
            </a:lvl1pPr>
          </a:lstStyle>
          <a:p>
            <a:pPr marL="228600" lvl="0" indent="-228600"/>
            <a:r>
              <a:rPr lang="en-US" noProof="0" dirty="0"/>
              <a:t>Website </a:t>
            </a:r>
            <a:r>
              <a:rPr lang="en-US" noProof="0" dirty="0" err="1"/>
              <a:t>url</a:t>
            </a:r>
            <a:r>
              <a:rPr lang="en-US" noProof="0" dirty="0"/>
              <a:t> here</a:t>
            </a:r>
          </a:p>
        </p:txBody>
      </p:sp>
      <p:pic>
        <p:nvPicPr>
          <p:cNvPr id="18" name="Graphic 16" descr="Envelope">
            <a:extLst>
              <a:ext uri="{FF2B5EF4-FFF2-40B4-BE49-F238E27FC236}">
                <a16:creationId xmlns:a16="http://schemas.microsoft.com/office/drawing/2014/main" id="{E5B30B87-6C2E-48F1-9026-E4F6BEA1CFE7}"/>
              </a:ext>
            </a:extLst>
          </p:cNvPr>
          <p:cNvPicPr>
            <a:picLocks noChangeAspect="1"/>
          </p:cNvPicPr>
          <p:nvPr userDrawn="1"/>
        </p:nvPicPr>
        <p:blipFill>
          <a:blip r:embed="rId4" cstate="print">
            <a:extLst>
              <a:ext uri="{28A0092B-C50C-407E-A947-70E740481C1C}">
                <a14:useLocalDpi xmlns:a14="http://schemas.microsoft.com/office/drawing/2010/main"/>
              </a:ext>
              <a:ext uri="{96DAC541-7B7A-43D3-8B79-37D633B846F1}">
                <asvg:svgBlip xmlns:asvg="http://schemas.microsoft.com/office/drawing/2016/SVG/main" r:embed="rId5"/>
              </a:ext>
            </a:extLst>
          </a:blip>
          <a:stretch>
            <a:fillRect/>
          </a:stretch>
        </p:blipFill>
        <p:spPr>
          <a:xfrm>
            <a:off x="6541475" y="4452337"/>
            <a:ext cx="387795" cy="387795"/>
          </a:xfrm>
          <a:prstGeom prst="rect">
            <a:avLst/>
          </a:prstGeom>
        </p:spPr>
      </p:pic>
      <p:pic>
        <p:nvPicPr>
          <p:cNvPr id="23" name="Graphic 17" descr="Network">
            <a:extLst>
              <a:ext uri="{FF2B5EF4-FFF2-40B4-BE49-F238E27FC236}">
                <a16:creationId xmlns:a16="http://schemas.microsoft.com/office/drawing/2014/main" id="{2DA3CFE0-4ED8-4345-A158-94E70F463E99}"/>
              </a:ext>
            </a:extLst>
          </p:cNvPr>
          <p:cNvPicPr>
            <a:picLocks noChangeAspect="1"/>
          </p:cNvPicPr>
          <p:nvPr userDrawn="1"/>
        </p:nvPicPr>
        <p:blipFill>
          <a:blip r:embed="rId6">
            <a:extLst>
              <a:ext uri="{28A0092B-C50C-407E-A947-70E740481C1C}">
                <a14:useLocalDpi xmlns:a14="http://schemas.microsoft.com/office/drawing/2010/main"/>
              </a:ext>
              <a:ext uri="{96DAC541-7B7A-43D3-8B79-37D633B846F1}">
                <asvg:svgBlip xmlns:asvg="http://schemas.microsoft.com/office/drawing/2016/SVG/main" r:embed="rId7"/>
              </a:ext>
            </a:extLst>
          </a:blip>
          <a:stretch>
            <a:fillRect/>
          </a:stretch>
        </p:blipFill>
        <p:spPr>
          <a:xfrm>
            <a:off x="6522084" y="4925640"/>
            <a:ext cx="426575" cy="426575"/>
          </a:xfrm>
          <a:prstGeom prst="rect">
            <a:avLst/>
          </a:prstGeom>
        </p:spPr>
      </p:pic>
      <p:sp>
        <p:nvSpPr>
          <p:cNvPr id="2" name="Title 1">
            <a:extLst>
              <a:ext uri="{FF2B5EF4-FFF2-40B4-BE49-F238E27FC236}">
                <a16:creationId xmlns:a16="http://schemas.microsoft.com/office/drawing/2014/main" id="{32666C42-DD4B-4BFA-BE15-4D20CFD5DD60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6347744" y="3275218"/>
            <a:ext cx="5188475" cy="826628"/>
          </a:xfrm>
          <a:noFill/>
        </p:spPr>
        <p:txBody>
          <a:bodyPr wrap="square" rtlCol="0">
            <a:noAutofit/>
          </a:bodyPr>
          <a:lstStyle>
            <a:lvl1pPr>
              <a:defRPr lang="en-US" sz="6000" b="1" cap="all" baseline="0">
                <a:solidFill>
                  <a:schemeClr val="bg1"/>
                </a:solidFill>
                <a:ea typeface="+mn-ea"/>
                <a:cs typeface="+mn-cs"/>
              </a:defRPr>
            </a:lvl1pPr>
          </a:lstStyle>
          <a:p>
            <a:pPr marL="0" lvl="0"/>
            <a:r>
              <a:rPr lang="en-US" noProof="0"/>
              <a:t>Click to edit Master title style</a:t>
            </a:r>
            <a:endParaRPr lang="en-US" noProof="0" dirty="0"/>
          </a:p>
        </p:txBody>
      </p:sp>
    </p:spTree>
    <p:extLst>
      <p:ext uri="{BB962C8B-B14F-4D97-AF65-F5344CB8AC3E}">
        <p14:creationId xmlns:p14="http://schemas.microsoft.com/office/powerpoint/2010/main" val="810107028"/>
      </p:ext>
    </p:extLst>
  </p:cSld>
  <p:clrMapOvr>
    <a:masterClrMapping/>
  </p:clrMapOvr>
  <p:extLst>
    <p:ext uri="{DCECCB84-F9BA-43D5-87BE-67443E8EF086}">
      <p15:sldGuideLst xmlns:p15="http://schemas.microsoft.com/office/powerpoint/2012/main">
        <p15:guide id="1" orient="horz" pos="2160">
          <p15:clr>
            <a:srgbClr val="FBAE40"/>
          </p15:clr>
        </p15:guide>
        <p15:guide id="2" pos="3840">
          <p15:clr>
            <a:srgbClr val="FBAE40"/>
          </p15:clr>
        </p15:guide>
        <p15:guide id="3" pos="7333">
          <p15:clr>
            <a:srgbClr val="FBAE40"/>
          </p15:clr>
        </p15:guide>
        <p15:guide id="4" pos="362">
          <p15:clr>
            <a:srgbClr val="FBAE40"/>
          </p15:clr>
        </p15:guide>
      </p15:sldGuideLst>
    </p:ext>
  </p:extLst>
</p:sldLayout>
</file>

<file path=ppt/slideLayouts/slideLayout1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3">
            <a:extLst>
              <a:ext uri="{FF2B5EF4-FFF2-40B4-BE49-F238E27FC236}">
                <a16:creationId xmlns:a16="http://schemas.microsoft.com/office/drawing/2014/main" id="{86299464-ED20-4919-8B3A-2CFAE8DA2347}"/>
              </a:ext>
            </a:extLst>
          </p:cNvPr>
          <p:cNvSpPr/>
          <p:nvPr userDrawn="1"/>
        </p:nvSpPr>
        <p:spPr>
          <a:xfrm>
            <a:off x="0" y="0"/>
            <a:ext cx="12192000" cy="6858000"/>
          </a:xfrm>
          <a:prstGeom prst="rect">
            <a:avLst/>
          </a:prstGeom>
          <a:solidFill>
            <a:schemeClr val="accent4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6" name="Oval 5">
            <a:extLst>
              <a:ext uri="{FF2B5EF4-FFF2-40B4-BE49-F238E27FC236}">
                <a16:creationId xmlns:a16="http://schemas.microsoft.com/office/drawing/2014/main" id="{1F54E98B-AC75-484D-9121-68498EB888AA}"/>
              </a:ext>
            </a:extLst>
          </p:cNvPr>
          <p:cNvSpPr/>
          <p:nvPr userDrawn="1"/>
        </p:nvSpPr>
        <p:spPr>
          <a:xfrm>
            <a:off x="754010" y="708293"/>
            <a:ext cx="5334029" cy="5334029"/>
          </a:xfrm>
          <a:prstGeom prst="ellipse">
            <a:avLst/>
          </a:prstGeom>
          <a:solidFill>
            <a:schemeClr val="bg1">
              <a:alpha val="16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id="{2456FD49-C258-4333-9422-358C976A341C}"/>
              </a:ext>
            </a:extLst>
          </p:cNvPr>
          <p:cNvSpPr>
            <a:spLocks noGrp="1"/>
          </p:cNvSpPr>
          <p:nvPr>
            <p:ph type="ctrTitle" hasCustomPrompt="1"/>
          </p:nvPr>
        </p:nvSpPr>
        <p:spPr>
          <a:xfrm>
            <a:off x="6343650" y="2173288"/>
            <a:ext cx="5143500" cy="2090808"/>
          </a:xfrm>
        </p:spPr>
        <p:txBody>
          <a:bodyPr anchor="b">
            <a:noAutofit/>
          </a:bodyPr>
          <a:lstStyle>
            <a:lvl1pPr algn="l">
              <a:defRPr sz="5400" b="1" cap="all" baseline="0">
                <a:solidFill>
                  <a:schemeClr val="bg1"/>
                </a:solidFill>
                <a:latin typeface="+mj-lt"/>
              </a:defRPr>
            </a:lvl1pPr>
          </a:lstStyle>
          <a:p>
            <a:r>
              <a:rPr lang="en-US" noProof="0" dirty="0"/>
              <a:t>Title comes here</a:t>
            </a:r>
          </a:p>
        </p:txBody>
      </p:sp>
      <p:sp>
        <p:nvSpPr>
          <p:cNvPr id="3" name="Subtitle 2">
            <a:extLst>
              <a:ext uri="{FF2B5EF4-FFF2-40B4-BE49-F238E27FC236}">
                <a16:creationId xmlns:a16="http://schemas.microsoft.com/office/drawing/2014/main" id="{59758E15-A93D-4FB9-843D-1490E27A151B}"/>
              </a:ext>
            </a:extLst>
          </p:cNvPr>
          <p:cNvSpPr>
            <a:spLocks noGrp="1"/>
          </p:cNvSpPr>
          <p:nvPr>
            <p:ph type="subTitle" idx="1"/>
          </p:nvPr>
        </p:nvSpPr>
        <p:spPr>
          <a:xfrm>
            <a:off x="6343650" y="4279971"/>
            <a:ext cx="5143500" cy="503167"/>
          </a:xfrm>
        </p:spPr>
        <p:txBody>
          <a:bodyPr>
            <a:noAutofit/>
          </a:bodyPr>
          <a:lstStyle>
            <a:lvl1pPr marL="0" indent="0" algn="l">
              <a:buNone/>
              <a:defRPr sz="1800" b="0" cap="all" baseline="0">
                <a:solidFill>
                  <a:schemeClr val="bg1"/>
                </a:solidFill>
              </a:defRPr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  <a:lvl6pPr marL="2286000" indent="0" algn="ctr">
              <a:buNone/>
              <a:defRPr sz="1600"/>
            </a:lvl6pPr>
            <a:lvl7pPr marL="2743200" indent="0" algn="ctr">
              <a:buNone/>
              <a:defRPr sz="1600"/>
            </a:lvl7pPr>
            <a:lvl8pPr marL="3200400" indent="0" algn="ctr">
              <a:buNone/>
              <a:defRPr sz="1600"/>
            </a:lvl8pPr>
            <a:lvl9pPr marL="3657600" indent="0" algn="ctr">
              <a:buNone/>
              <a:defRPr sz="1600"/>
            </a:lvl9pPr>
          </a:lstStyle>
          <a:p>
            <a:r>
              <a:rPr lang="en-US" noProof="0"/>
              <a:t>Click to edit Master subtitle style</a:t>
            </a:r>
            <a:endParaRPr lang="en-US" noProof="0" dirty="0"/>
          </a:p>
        </p:txBody>
      </p:sp>
      <p:grpSp>
        <p:nvGrpSpPr>
          <p:cNvPr id="14" name="Group 13">
            <a:extLst>
              <a:ext uri="{FF2B5EF4-FFF2-40B4-BE49-F238E27FC236}">
                <a16:creationId xmlns:a16="http://schemas.microsoft.com/office/drawing/2014/main" id="{0DC2055F-AE3F-46BE-B57E-A0F1A86D1C36}"/>
              </a:ext>
            </a:extLst>
          </p:cNvPr>
          <p:cNvGrpSpPr/>
          <p:nvPr userDrawn="1"/>
        </p:nvGrpSpPr>
        <p:grpSpPr>
          <a:xfrm>
            <a:off x="-1728305" y="-2049517"/>
            <a:ext cx="8917229" cy="10769768"/>
            <a:chOff x="11114088" y="2241550"/>
            <a:chExt cx="1905000" cy="2354263"/>
          </a:xfrm>
          <a:solidFill>
            <a:schemeClr val="bg1">
              <a:alpha val="16000"/>
            </a:schemeClr>
          </a:solidFill>
        </p:grpSpPr>
        <p:sp>
          <p:nvSpPr>
            <p:cNvPr id="15" name="Freeform 5">
              <a:extLst>
                <a:ext uri="{FF2B5EF4-FFF2-40B4-BE49-F238E27FC236}">
                  <a16:creationId xmlns:a16="http://schemas.microsoft.com/office/drawing/2014/main" id="{C98EF042-A3B8-406D-BC16-153A989F571A}"/>
                </a:ext>
              </a:extLst>
            </p:cNvPr>
            <p:cNvSpPr>
              <a:spLocks/>
            </p:cNvSpPr>
            <p:nvPr/>
          </p:nvSpPr>
          <p:spPr bwMode="auto">
            <a:xfrm>
              <a:off x="11114088" y="2241550"/>
              <a:ext cx="1905000" cy="2354263"/>
            </a:xfrm>
            <a:custGeom>
              <a:avLst/>
              <a:gdLst>
                <a:gd name="T0" fmla="*/ 0 w 447"/>
                <a:gd name="T1" fmla="*/ 264 h 553"/>
                <a:gd name="T2" fmla="*/ 141 w 447"/>
                <a:gd name="T3" fmla="*/ 48 h 553"/>
                <a:gd name="T4" fmla="*/ 414 w 447"/>
                <a:gd name="T5" fmla="*/ 67 h 553"/>
                <a:gd name="T6" fmla="*/ 438 w 447"/>
                <a:gd name="T7" fmla="*/ 98 h 553"/>
                <a:gd name="T8" fmla="*/ 391 w 447"/>
                <a:gd name="T9" fmla="*/ 111 h 553"/>
                <a:gd name="T10" fmla="*/ 94 w 447"/>
                <a:gd name="T11" fmla="*/ 149 h 553"/>
                <a:gd name="T12" fmla="*/ 107 w 447"/>
                <a:gd name="T13" fmla="*/ 424 h 553"/>
                <a:gd name="T14" fmla="*/ 383 w 447"/>
                <a:gd name="T15" fmla="*/ 453 h 553"/>
                <a:gd name="T16" fmla="*/ 393 w 447"/>
                <a:gd name="T17" fmla="*/ 446 h 553"/>
                <a:gd name="T18" fmla="*/ 433 w 447"/>
                <a:gd name="T19" fmla="*/ 449 h 553"/>
                <a:gd name="T20" fmla="*/ 421 w 447"/>
                <a:gd name="T21" fmla="*/ 485 h 553"/>
                <a:gd name="T22" fmla="*/ 194 w 447"/>
                <a:gd name="T23" fmla="*/ 531 h 553"/>
                <a:gd name="T24" fmla="*/ 0 w 447"/>
                <a:gd name="T25" fmla="*/ 264 h 553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  <a:cxn ang="0">
                  <a:pos x="T18" y="T19"/>
                </a:cxn>
                <a:cxn ang="0">
                  <a:pos x="T20" y="T21"/>
                </a:cxn>
                <a:cxn ang="0">
                  <a:pos x="T22" y="T23"/>
                </a:cxn>
                <a:cxn ang="0">
                  <a:pos x="T24" y="T25"/>
                </a:cxn>
              </a:cxnLst>
              <a:rect l="0" t="0" r="r" b="b"/>
              <a:pathLst>
                <a:path w="447" h="553">
                  <a:moveTo>
                    <a:pt x="0" y="264"/>
                  </a:moveTo>
                  <a:cubicBezTo>
                    <a:pt x="5" y="176"/>
                    <a:pt x="49" y="96"/>
                    <a:pt x="141" y="48"/>
                  </a:cubicBezTo>
                  <a:cubicBezTo>
                    <a:pt x="235" y="0"/>
                    <a:pt x="327" y="9"/>
                    <a:pt x="414" y="67"/>
                  </a:cubicBezTo>
                  <a:cubicBezTo>
                    <a:pt x="425" y="75"/>
                    <a:pt x="439" y="82"/>
                    <a:pt x="438" y="98"/>
                  </a:cubicBezTo>
                  <a:cubicBezTo>
                    <a:pt x="437" y="120"/>
                    <a:pt x="413" y="127"/>
                    <a:pt x="391" y="111"/>
                  </a:cubicBezTo>
                  <a:cubicBezTo>
                    <a:pt x="294" y="40"/>
                    <a:pt x="166" y="56"/>
                    <a:pt x="94" y="149"/>
                  </a:cubicBezTo>
                  <a:cubicBezTo>
                    <a:pt x="30" y="231"/>
                    <a:pt x="36" y="349"/>
                    <a:pt x="107" y="424"/>
                  </a:cubicBezTo>
                  <a:cubicBezTo>
                    <a:pt x="180" y="502"/>
                    <a:pt x="296" y="514"/>
                    <a:pt x="383" y="453"/>
                  </a:cubicBezTo>
                  <a:cubicBezTo>
                    <a:pt x="386" y="451"/>
                    <a:pt x="390" y="449"/>
                    <a:pt x="393" y="446"/>
                  </a:cubicBezTo>
                  <a:cubicBezTo>
                    <a:pt x="407" y="433"/>
                    <a:pt x="420" y="433"/>
                    <a:pt x="433" y="449"/>
                  </a:cubicBezTo>
                  <a:cubicBezTo>
                    <a:pt x="447" y="467"/>
                    <a:pt x="433" y="477"/>
                    <a:pt x="421" y="485"/>
                  </a:cubicBezTo>
                  <a:cubicBezTo>
                    <a:pt x="353" y="537"/>
                    <a:pt x="277" y="553"/>
                    <a:pt x="194" y="531"/>
                  </a:cubicBezTo>
                  <a:cubicBezTo>
                    <a:pt x="79" y="501"/>
                    <a:pt x="1" y="397"/>
                    <a:pt x="0" y="264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  <p:sp>
          <p:nvSpPr>
            <p:cNvPr id="16" name="Freeform 6">
              <a:extLst>
                <a:ext uri="{FF2B5EF4-FFF2-40B4-BE49-F238E27FC236}">
                  <a16:creationId xmlns:a16="http://schemas.microsoft.com/office/drawing/2014/main" id="{68E5FAC9-A660-4D7A-AC84-0A7C8CC3BB65}"/>
                </a:ext>
              </a:extLst>
            </p:cNvPr>
            <p:cNvSpPr>
              <a:spLocks/>
            </p:cNvSpPr>
            <p:nvPr/>
          </p:nvSpPr>
          <p:spPr bwMode="auto">
            <a:xfrm>
              <a:off x="11412538" y="2590800"/>
              <a:ext cx="835025" cy="1673225"/>
            </a:xfrm>
            <a:custGeom>
              <a:avLst/>
              <a:gdLst>
                <a:gd name="T0" fmla="*/ 0 w 196"/>
                <a:gd name="T1" fmla="*/ 198 h 393"/>
                <a:gd name="T2" fmla="*/ 157 w 196"/>
                <a:gd name="T3" fmla="*/ 8 h 393"/>
                <a:gd name="T4" fmla="*/ 192 w 196"/>
                <a:gd name="T5" fmla="*/ 22 h 393"/>
                <a:gd name="T6" fmla="*/ 167 w 196"/>
                <a:gd name="T7" fmla="*/ 56 h 393"/>
                <a:gd name="T8" fmla="*/ 48 w 196"/>
                <a:gd name="T9" fmla="*/ 198 h 393"/>
                <a:gd name="T10" fmla="*/ 170 w 196"/>
                <a:gd name="T11" fmla="*/ 339 h 393"/>
                <a:gd name="T12" fmla="*/ 193 w 196"/>
                <a:gd name="T13" fmla="*/ 372 h 393"/>
                <a:gd name="T14" fmla="*/ 160 w 196"/>
                <a:gd name="T15" fmla="*/ 387 h 393"/>
                <a:gd name="T16" fmla="*/ 0 w 196"/>
                <a:gd name="T17" fmla="*/ 198 h 393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</a:cxnLst>
              <a:rect l="0" t="0" r="r" b="b"/>
              <a:pathLst>
                <a:path w="196" h="393">
                  <a:moveTo>
                    <a:pt x="0" y="198"/>
                  </a:moveTo>
                  <a:cubicBezTo>
                    <a:pt x="0" y="103"/>
                    <a:pt x="64" y="26"/>
                    <a:pt x="157" y="8"/>
                  </a:cubicBezTo>
                  <a:cubicBezTo>
                    <a:pt x="171" y="6"/>
                    <a:pt x="188" y="0"/>
                    <a:pt x="192" y="22"/>
                  </a:cubicBezTo>
                  <a:cubicBezTo>
                    <a:pt x="196" y="41"/>
                    <a:pt x="190" y="52"/>
                    <a:pt x="167" y="56"/>
                  </a:cubicBezTo>
                  <a:cubicBezTo>
                    <a:pt x="95" y="70"/>
                    <a:pt x="47" y="129"/>
                    <a:pt x="48" y="198"/>
                  </a:cubicBezTo>
                  <a:cubicBezTo>
                    <a:pt x="48" y="267"/>
                    <a:pt x="97" y="325"/>
                    <a:pt x="170" y="339"/>
                  </a:cubicBezTo>
                  <a:cubicBezTo>
                    <a:pt x="191" y="343"/>
                    <a:pt x="195" y="354"/>
                    <a:pt x="193" y="372"/>
                  </a:cubicBezTo>
                  <a:cubicBezTo>
                    <a:pt x="190" y="393"/>
                    <a:pt x="174" y="389"/>
                    <a:pt x="160" y="387"/>
                  </a:cubicBezTo>
                  <a:cubicBezTo>
                    <a:pt x="70" y="375"/>
                    <a:pt x="0" y="293"/>
                    <a:pt x="0" y="198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</p:grpSp>
      <p:pic>
        <p:nvPicPr>
          <p:cNvPr id="9" name="Picture 8">
            <a:extLst>
              <a:ext uri="{FF2B5EF4-FFF2-40B4-BE49-F238E27FC236}">
                <a16:creationId xmlns:a16="http://schemas.microsoft.com/office/drawing/2014/main" id="{4FE28ACC-E44C-4381-B768-0310810E78D2}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extLst>
              <a:ext uri="{BEBA8EAE-BF5A-486C-A8C5-ECC9F3942E4B}">
                <a14:imgProps xmlns:a14="http://schemas.microsoft.com/office/drawing/2010/main">
                  <a14:imgLayer r:embed="rId3">
                    <a14:imgEffect>
                      <a14:brightnessContrast bright="10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p:blipFill>
        <p:spPr>
          <a:xfrm>
            <a:off x="10015850" y="391862"/>
            <a:ext cx="1745251" cy="673365"/>
          </a:xfrm>
          <a:prstGeom prst="rect">
            <a:avLst/>
          </a:prstGeom>
        </p:spPr>
      </p:pic>
      <p:cxnSp>
        <p:nvCxnSpPr>
          <p:cNvPr id="5" name="Straight Connector 4">
            <a:extLst>
              <a:ext uri="{FF2B5EF4-FFF2-40B4-BE49-F238E27FC236}">
                <a16:creationId xmlns:a16="http://schemas.microsoft.com/office/drawing/2014/main" id="{819AFA09-F4B1-493D-BCAD-FF30C20CD1AA}"/>
              </a:ext>
            </a:extLst>
          </p:cNvPr>
          <p:cNvCxnSpPr/>
          <p:nvPr userDrawn="1"/>
        </p:nvCxnSpPr>
        <p:spPr>
          <a:xfrm>
            <a:off x="6469778" y="4233582"/>
            <a:ext cx="2532336" cy="0"/>
          </a:xfrm>
          <a:prstGeom prst="line">
            <a:avLst/>
          </a:prstGeom>
          <a:ln>
            <a:solidFill>
              <a:schemeClr val="bg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792000789"/>
      </p:ext>
    </p:extLst>
  </p:cSld>
  <p:clrMapOvr>
    <a:masterClrMapping/>
  </p:clrMapOvr>
  <p:extLst>
    <p:ext uri="{DCECCB84-F9BA-43D5-87BE-67443E8EF086}">
      <p15:sldGuideLst xmlns:p15="http://schemas.microsoft.com/office/powerpoint/2012/main">
        <p15:guide id="1" orient="horz" pos="2160">
          <p15:clr>
            <a:srgbClr val="FBAE40"/>
          </p15:clr>
        </p15:guide>
        <p15:guide id="2" pos="3840">
          <p15:clr>
            <a:srgbClr val="FBAE40"/>
          </p15:clr>
        </p15:guide>
        <p15:guide id="3" pos="7333">
          <p15:clr>
            <a:srgbClr val="FBAE40"/>
          </p15:clr>
        </p15:guide>
        <p15:guide id="4" pos="362">
          <p15:clr>
            <a:srgbClr val="FBAE40"/>
          </p15:clr>
        </p15:guide>
      </p15:sldGuideLst>
    </p:ext>
  </p:extLst>
</p:sldLayout>
</file>

<file path=ppt/slideLayouts/slideLayout1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ection Header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id="{F9087E09-D75F-4E26-B01E-A1A09BA2EA70}"/>
              </a:ext>
            </a:extLst>
          </p:cNvPr>
          <p:cNvSpPr/>
          <p:nvPr userDrawn="1"/>
        </p:nvSpPr>
        <p:spPr>
          <a:xfrm>
            <a:off x="0" y="0"/>
            <a:ext cx="12192000" cy="6858000"/>
          </a:xfrm>
          <a:prstGeom prst="rect">
            <a:avLst/>
          </a:prstGeom>
          <a:solidFill>
            <a:schemeClr val="accent6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id="{AF7A70B7-7ADE-4E0B-B956-363B0B1AA613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1850" y="182563"/>
            <a:ext cx="10515600" cy="940181"/>
          </a:xfrm>
        </p:spPr>
        <p:txBody>
          <a:bodyPr anchor="b">
            <a:noAutofit/>
          </a:bodyPr>
          <a:lstStyle>
            <a:lvl1pPr algn="ctr">
              <a:defRPr sz="4000" b="1" cap="all" baseline="0">
                <a:solidFill>
                  <a:schemeClr val="bg1"/>
                </a:solidFill>
              </a:defRPr>
            </a:lvl1pPr>
          </a:lstStyle>
          <a:p>
            <a:r>
              <a:rPr lang="en-US" noProof="0"/>
              <a:t>Click to edit Master title style</a:t>
            </a:r>
            <a:endParaRPr lang="en-US" noProof="0" dirty="0"/>
          </a:p>
        </p:txBody>
      </p:sp>
      <p:pic>
        <p:nvPicPr>
          <p:cNvPr id="8" name="Picture 7">
            <a:extLst>
              <a:ext uri="{FF2B5EF4-FFF2-40B4-BE49-F238E27FC236}">
                <a16:creationId xmlns:a16="http://schemas.microsoft.com/office/drawing/2014/main" id="{25FC40B0-ED27-47E5-A3C2-32A8418567EE}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biLevel thresh="25000"/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p:blipFill>
        <p:spPr>
          <a:xfrm>
            <a:off x="469638" y="6260507"/>
            <a:ext cx="1075427" cy="414929"/>
          </a:xfrm>
          <a:prstGeom prst="rect">
            <a:avLst/>
          </a:prstGeom>
        </p:spPr>
      </p:pic>
      <p:sp>
        <p:nvSpPr>
          <p:cNvPr id="11" name="Oval 10">
            <a:extLst>
              <a:ext uri="{FF2B5EF4-FFF2-40B4-BE49-F238E27FC236}">
                <a16:creationId xmlns:a16="http://schemas.microsoft.com/office/drawing/2014/main" id="{8931D2A9-0B92-4197-8802-80424C14EA7E}"/>
              </a:ext>
            </a:extLst>
          </p:cNvPr>
          <p:cNvSpPr/>
          <p:nvPr userDrawn="1"/>
        </p:nvSpPr>
        <p:spPr>
          <a:xfrm>
            <a:off x="11371669" y="6409397"/>
            <a:ext cx="280051" cy="280051"/>
          </a:xfrm>
          <a:prstGeom prst="ellipse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6" name="Slide Number Placeholder 5">
            <a:extLst>
              <a:ext uri="{FF2B5EF4-FFF2-40B4-BE49-F238E27FC236}">
                <a16:creationId xmlns:a16="http://schemas.microsoft.com/office/drawing/2014/main" id="{533B74B0-30B9-45C2-9AE6-45D1978AAFAE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363696" y="6455739"/>
            <a:ext cx="294460" cy="187367"/>
          </a:xfrm>
        </p:spPr>
        <p:txBody>
          <a:bodyPr lIns="0" tIns="0" rIns="0" bIns="0"/>
          <a:lstStyle>
            <a:lvl1pPr algn="ctr">
              <a:defRPr sz="900">
                <a:solidFill>
                  <a:srgbClr val="2C567A"/>
                </a:solidFill>
                <a:latin typeface="+mn-lt"/>
              </a:defRPr>
            </a:lvl1pPr>
          </a:lstStyle>
          <a:p>
            <a:fld id="{9EC71654-96A5-4280-94F3-931C61A9F92C}" type="slidenum">
              <a:rPr lang="en-US" noProof="0" smtClean="0"/>
              <a:pPr/>
              <a:t>‹#›</a:t>
            </a:fld>
            <a:endParaRPr lang="en-US" noProof="0" dirty="0"/>
          </a:p>
        </p:txBody>
      </p:sp>
      <p:grpSp>
        <p:nvGrpSpPr>
          <p:cNvPr id="4" name="Group 3">
            <a:extLst>
              <a:ext uri="{FF2B5EF4-FFF2-40B4-BE49-F238E27FC236}">
                <a16:creationId xmlns:a16="http://schemas.microsoft.com/office/drawing/2014/main" id="{AD5251EA-F450-4DD1-995B-DC89513424C8}"/>
              </a:ext>
            </a:extLst>
          </p:cNvPr>
          <p:cNvGrpSpPr/>
          <p:nvPr userDrawn="1"/>
        </p:nvGrpSpPr>
        <p:grpSpPr>
          <a:xfrm rot="16200000">
            <a:off x="1637386" y="1473117"/>
            <a:ext cx="8917229" cy="10769768"/>
            <a:chOff x="-1728305" y="-2049517"/>
            <a:chExt cx="8917229" cy="10769768"/>
          </a:xfrm>
        </p:grpSpPr>
        <p:sp>
          <p:nvSpPr>
            <p:cNvPr id="17" name="Oval 16">
              <a:extLst>
                <a:ext uri="{FF2B5EF4-FFF2-40B4-BE49-F238E27FC236}">
                  <a16:creationId xmlns:a16="http://schemas.microsoft.com/office/drawing/2014/main" id="{44882F4E-E8C8-46FE-A9C8-7B79782767F6}"/>
                </a:ext>
              </a:extLst>
            </p:cNvPr>
            <p:cNvSpPr/>
            <p:nvPr userDrawn="1"/>
          </p:nvSpPr>
          <p:spPr>
            <a:xfrm>
              <a:off x="754010" y="708293"/>
              <a:ext cx="5334029" cy="5334029"/>
            </a:xfrm>
            <a:prstGeom prst="ellipse">
              <a:avLst/>
            </a:prstGeom>
            <a:solidFill>
              <a:schemeClr val="bg1">
                <a:alpha val="16000"/>
              </a:schemeClr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noProof="0" dirty="0"/>
            </a:p>
          </p:txBody>
        </p:sp>
        <p:grpSp>
          <p:nvGrpSpPr>
            <p:cNvPr id="18" name="Group 17">
              <a:extLst>
                <a:ext uri="{FF2B5EF4-FFF2-40B4-BE49-F238E27FC236}">
                  <a16:creationId xmlns:a16="http://schemas.microsoft.com/office/drawing/2014/main" id="{965CD13B-04FB-40D5-AF62-2F43CF49BA9B}"/>
                </a:ext>
              </a:extLst>
            </p:cNvPr>
            <p:cNvGrpSpPr/>
            <p:nvPr userDrawn="1"/>
          </p:nvGrpSpPr>
          <p:grpSpPr>
            <a:xfrm>
              <a:off x="-1728305" y="-2049517"/>
              <a:ext cx="8917229" cy="10769768"/>
              <a:chOff x="11114088" y="2241550"/>
              <a:chExt cx="1905000" cy="2354263"/>
            </a:xfrm>
            <a:solidFill>
              <a:schemeClr val="bg1">
                <a:alpha val="16000"/>
              </a:schemeClr>
            </a:solidFill>
          </p:grpSpPr>
          <p:sp>
            <p:nvSpPr>
              <p:cNvPr id="19" name="Freeform 5">
                <a:extLst>
                  <a:ext uri="{FF2B5EF4-FFF2-40B4-BE49-F238E27FC236}">
                    <a16:creationId xmlns:a16="http://schemas.microsoft.com/office/drawing/2014/main" id="{01876F8F-C11E-4FB2-8150-1F0602752F97}"/>
                  </a:ext>
                </a:extLst>
              </p:cNvPr>
              <p:cNvSpPr>
                <a:spLocks/>
              </p:cNvSpPr>
              <p:nvPr/>
            </p:nvSpPr>
            <p:spPr bwMode="auto">
              <a:xfrm>
                <a:off x="11114088" y="2241550"/>
                <a:ext cx="1905000" cy="2354263"/>
              </a:xfrm>
              <a:custGeom>
                <a:avLst/>
                <a:gdLst>
                  <a:gd name="T0" fmla="*/ 0 w 447"/>
                  <a:gd name="T1" fmla="*/ 264 h 553"/>
                  <a:gd name="T2" fmla="*/ 141 w 447"/>
                  <a:gd name="T3" fmla="*/ 48 h 553"/>
                  <a:gd name="T4" fmla="*/ 414 w 447"/>
                  <a:gd name="T5" fmla="*/ 67 h 553"/>
                  <a:gd name="T6" fmla="*/ 438 w 447"/>
                  <a:gd name="T7" fmla="*/ 98 h 553"/>
                  <a:gd name="T8" fmla="*/ 391 w 447"/>
                  <a:gd name="T9" fmla="*/ 111 h 553"/>
                  <a:gd name="T10" fmla="*/ 94 w 447"/>
                  <a:gd name="T11" fmla="*/ 149 h 553"/>
                  <a:gd name="T12" fmla="*/ 107 w 447"/>
                  <a:gd name="T13" fmla="*/ 424 h 553"/>
                  <a:gd name="T14" fmla="*/ 383 w 447"/>
                  <a:gd name="T15" fmla="*/ 453 h 553"/>
                  <a:gd name="T16" fmla="*/ 393 w 447"/>
                  <a:gd name="T17" fmla="*/ 446 h 553"/>
                  <a:gd name="T18" fmla="*/ 433 w 447"/>
                  <a:gd name="T19" fmla="*/ 449 h 553"/>
                  <a:gd name="T20" fmla="*/ 421 w 447"/>
                  <a:gd name="T21" fmla="*/ 485 h 553"/>
                  <a:gd name="T22" fmla="*/ 194 w 447"/>
                  <a:gd name="T23" fmla="*/ 531 h 553"/>
                  <a:gd name="T24" fmla="*/ 0 w 447"/>
                  <a:gd name="T25" fmla="*/ 264 h 553"/>
                </a:gdLst>
                <a:ahLst/>
                <a:cxnLst>
                  <a:cxn ang="0">
                    <a:pos x="T0" y="T1"/>
                  </a:cxn>
                  <a:cxn ang="0">
                    <a:pos x="T2" y="T3"/>
                  </a:cxn>
                  <a:cxn ang="0">
                    <a:pos x="T4" y="T5"/>
                  </a:cxn>
                  <a:cxn ang="0">
                    <a:pos x="T6" y="T7"/>
                  </a:cxn>
                  <a:cxn ang="0">
                    <a:pos x="T8" y="T9"/>
                  </a:cxn>
                  <a:cxn ang="0">
                    <a:pos x="T10" y="T11"/>
                  </a:cxn>
                  <a:cxn ang="0">
                    <a:pos x="T12" y="T13"/>
                  </a:cxn>
                  <a:cxn ang="0">
                    <a:pos x="T14" y="T15"/>
                  </a:cxn>
                  <a:cxn ang="0">
                    <a:pos x="T16" y="T17"/>
                  </a:cxn>
                  <a:cxn ang="0">
                    <a:pos x="T18" y="T19"/>
                  </a:cxn>
                  <a:cxn ang="0">
                    <a:pos x="T20" y="T21"/>
                  </a:cxn>
                  <a:cxn ang="0">
                    <a:pos x="T22" y="T23"/>
                  </a:cxn>
                  <a:cxn ang="0">
                    <a:pos x="T24" y="T25"/>
                  </a:cxn>
                </a:cxnLst>
                <a:rect l="0" t="0" r="r" b="b"/>
                <a:pathLst>
                  <a:path w="447" h="553">
                    <a:moveTo>
                      <a:pt x="0" y="264"/>
                    </a:moveTo>
                    <a:cubicBezTo>
                      <a:pt x="5" y="176"/>
                      <a:pt x="49" y="96"/>
                      <a:pt x="141" y="48"/>
                    </a:cubicBezTo>
                    <a:cubicBezTo>
                      <a:pt x="235" y="0"/>
                      <a:pt x="327" y="9"/>
                      <a:pt x="414" y="67"/>
                    </a:cubicBezTo>
                    <a:cubicBezTo>
                      <a:pt x="425" y="75"/>
                      <a:pt x="439" y="82"/>
                      <a:pt x="438" y="98"/>
                    </a:cubicBezTo>
                    <a:cubicBezTo>
                      <a:pt x="437" y="120"/>
                      <a:pt x="413" y="127"/>
                      <a:pt x="391" y="111"/>
                    </a:cubicBezTo>
                    <a:cubicBezTo>
                      <a:pt x="294" y="40"/>
                      <a:pt x="166" y="56"/>
                      <a:pt x="94" y="149"/>
                    </a:cubicBezTo>
                    <a:cubicBezTo>
                      <a:pt x="30" y="231"/>
                      <a:pt x="36" y="349"/>
                      <a:pt x="107" y="424"/>
                    </a:cubicBezTo>
                    <a:cubicBezTo>
                      <a:pt x="180" y="502"/>
                      <a:pt x="296" y="514"/>
                      <a:pt x="383" y="453"/>
                    </a:cubicBezTo>
                    <a:cubicBezTo>
                      <a:pt x="386" y="451"/>
                      <a:pt x="390" y="449"/>
                      <a:pt x="393" y="446"/>
                    </a:cubicBezTo>
                    <a:cubicBezTo>
                      <a:pt x="407" y="433"/>
                      <a:pt x="420" y="433"/>
                      <a:pt x="433" y="449"/>
                    </a:cubicBezTo>
                    <a:cubicBezTo>
                      <a:pt x="447" y="467"/>
                      <a:pt x="433" y="477"/>
                      <a:pt x="421" y="485"/>
                    </a:cubicBezTo>
                    <a:cubicBezTo>
                      <a:pt x="353" y="537"/>
                      <a:pt x="277" y="553"/>
                      <a:pt x="194" y="531"/>
                    </a:cubicBezTo>
                    <a:cubicBezTo>
                      <a:pt x="79" y="501"/>
                      <a:pt x="1" y="397"/>
                      <a:pt x="0" y="264"/>
                    </a:cubicBezTo>
                    <a:close/>
                  </a:path>
                </a:pathLst>
              </a:custGeom>
              <a:grpFill/>
              <a:ln>
                <a:noFill/>
              </a:ln>
              <a:extLst>
                <a:ext uri="{91240B29-F687-4F45-9708-019B960494DF}">
                  <a14:hiddenLine xmlns:a14="http://schemas.microsoft.com/office/drawing/2010/main" w="9525">
                    <a:solidFill>
                      <a:srgbClr val="000000"/>
                    </a:solidFill>
                    <a:round/>
                    <a:headEnd/>
                    <a:tailEnd/>
                  </a14:hiddenLine>
                </a:ext>
              </a:extLst>
            </p:spPr>
            <p:txBody>
              <a:bodyPr vert="horz" wrap="square" lIns="91440" tIns="45720" rIns="91440" bIns="45720" numCol="1" anchor="t" anchorCtr="0" compatLnSpc="1">
                <a:prstTxWarp prst="textNoShape">
                  <a:avLst/>
                </a:prstTxWarp>
              </a:bodyPr>
              <a:lstStyle/>
              <a:p>
                <a:endParaRPr lang="en-US" noProof="0" dirty="0"/>
              </a:p>
            </p:txBody>
          </p:sp>
          <p:sp>
            <p:nvSpPr>
              <p:cNvPr id="20" name="Freeform 6">
                <a:extLst>
                  <a:ext uri="{FF2B5EF4-FFF2-40B4-BE49-F238E27FC236}">
                    <a16:creationId xmlns:a16="http://schemas.microsoft.com/office/drawing/2014/main" id="{08A1D05F-5F61-4156-8C83-1A002AA1E886}"/>
                  </a:ext>
                </a:extLst>
              </p:cNvPr>
              <p:cNvSpPr>
                <a:spLocks/>
              </p:cNvSpPr>
              <p:nvPr/>
            </p:nvSpPr>
            <p:spPr bwMode="auto">
              <a:xfrm>
                <a:off x="11412538" y="2590800"/>
                <a:ext cx="835025" cy="1673225"/>
              </a:xfrm>
              <a:custGeom>
                <a:avLst/>
                <a:gdLst>
                  <a:gd name="T0" fmla="*/ 0 w 196"/>
                  <a:gd name="T1" fmla="*/ 198 h 393"/>
                  <a:gd name="T2" fmla="*/ 157 w 196"/>
                  <a:gd name="T3" fmla="*/ 8 h 393"/>
                  <a:gd name="T4" fmla="*/ 192 w 196"/>
                  <a:gd name="T5" fmla="*/ 22 h 393"/>
                  <a:gd name="T6" fmla="*/ 167 w 196"/>
                  <a:gd name="T7" fmla="*/ 56 h 393"/>
                  <a:gd name="T8" fmla="*/ 48 w 196"/>
                  <a:gd name="T9" fmla="*/ 198 h 393"/>
                  <a:gd name="T10" fmla="*/ 170 w 196"/>
                  <a:gd name="T11" fmla="*/ 339 h 393"/>
                  <a:gd name="T12" fmla="*/ 193 w 196"/>
                  <a:gd name="T13" fmla="*/ 372 h 393"/>
                  <a:gd name="T14" fmla="*/ 160 w 196"/>
                  <a:gd name="T15" fmla="*/ 387 h 393"/>
                  <a:gd name="T16" fmla="*/ 0 w 196"/>
                  <a:gd name="T17" fmla="*/ 198 h 393"/>
                </a:gdLst>
                <a:ahLst/>
                <a:cxnLst>
                  <a:cxn ang="0">
                    <a:pos x="T0" y="T1"/>
                  </a:cxn>
                  <a:cxn ang="0">
                    <a:pos x="T2" y="T3"/>
                  </a:cxn>
                  <a:cxn ang="0">
                    <a:pos x="T4" y="T5"/>
                  </a:cxn>
                  <a:cxn ang="0">
                    <a:pos x="T6" y="T7"/>
                  </a:cxn>
                  <a:cxn ang="0">
                    <a:pos x="T8" y="T9"/>
                  </a:cxn>
                  <a:cxn ang="0">
                    <a:pos x="T10" y="T11"/>
                  </a:cxn>
                  <a:cxn ang="0">
                    <a:pos x="T12" y="T13"/>
                  </a:cxn>
                  <a:cxn ang="0">
                    <a:pos x="T14" y="T15"/>
                  </a:cxn>
                  <a:cxn ang="0">
                    <a:pos x="T16" y="T17"/>
                  </a:cxn>
                </a:cxnLst>
                <a:rect l="0" t="0" r="r" b="b"/>
                <a:pathLst>
                  <a:path w="196" h="393">
                    <a:moveTo>
                      <a:pt x="0" y="198"/>
                    </a:moveTo>
                    <a:cubicBezTo>
                      <a:pt x="0" y="103"/>
                      <a:pt x="64" y="26"/>
                      <a:pt x="157" y="8"/>
                    </a:cubicBezTo>
                    <a:cubicBezTo>
                      <a:pt x="171" y="6"/>
                      <a:pt x="188" y="0"/>
                      <a:pt x="192" y="22"/>
                    </a:cubicBezTo>
                    <a:cubicBezTo>
                      <a:pt x="196" y="41"/>
                      <a:pt x="190" y="52"/>
                      <a:pt x="167" y="56"/>
                    </a:cubicBezTo>
                    <a:cubicBezTo>
                      <a:pt x="95" y="70"/>
                      <a:pt x="47" y="129"/>
                      <a:pt x="48" y="198"/>
                    </a:cubicBezTo>
                    <a:cubicBezTo>
                      <a:pt x="48" y="267"/>
                      <a:pt x="97" y="325"/>
                      <a:pt x="170" y="339"/>
                    </a:cubicBezTo>
                    <a:cubicBezTo>
                      <a:pt x="191" y="343"/>
                      <a:pt x="195" y="354"/>
                      <a:pt x="193" y="372"/>
                    </a:cubicBezTo>
                    <a:cubicBezTo>
                      <a:pt x="190" y="393"/>
                      <a:pt x="174" y="389"/>
                      <a:pt x="160" y="387"/>
                    </a:cubicBezTo>
                    <a:cubicBezTo>
                      <a:pt x="70" y="375"/>
                      <a:pt x="0" y="293"/>
                      <a:pt x="0" y="198"/>
                    </a:cubicBezTo>
                    <a:close/>
                  </a:path>
                </a:pathLst>
              </a:custGeom>
              <a:grpFill/>
              <a:ln>
                <a:noFill/>
              </a:ln>
              <a:extLst>
                <a:ext uri="{91240B29-F687-4F45-9708-019B960494DF}">
                  <a14:hiddenLine xmlns:a14="http://schemas.microsoft.com/office/drawing/2010/main" w="9525">
                    <a:solidFill>
                      <a:srgbClr val="000000"/>
                    </a:solidFill>
                    <a:round/>
                    <a:headEnd/>
                    <a:tailEnd/>
                  </a14:hiddenLine>
                </a:ext>
              </a:extLst>
            </p:spPr>
            <p:txBody>
              <a:bodyPr vert="horz" wrap="square" lIns="91440" tIns="45720" rIns="91440" bIns="45720" numCol="1" anchor="t" anchorCtr="0" compatLnSpc="1">
                <a:prstTxWarp prst="textNoShape">
                  <a:avLst/>
                </a:prstTxWarp>
              </a:bodyPr>
              <a:lstStyle/>
              <a:p>
                <a:endParaRPr lang="en-US" noProof="0" dirty="0"/>
              </a:p>
            </p:txBody>
          </p:sp>
        </p:grpSp>
      </p:grpSp>
      <p:sp>
        <p:nvSpPr>
          <p:cNvPr id="21" name="Text Placeholder 2">
            <a:extLst>
              <a:ext uri="{FF2B5EF4-FFF2-40B4-BE49-F238E27FC236}">
                <a16:creationId xmlns:a16="http://schemas.microsoft.com/office/drawing/2014/main" id="{4D77C47B-CC1E-41DA-9146-5DFD63065491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31850" y="1153348"/>
            <a:ext cx="10515600" cy="648543"/>
          </a:xfrm>
        </p:spPr>
        <p:txBody>
          <a:bodyPr>
            <a:normAutofit/>
          </a:bodyPr>
          <a:lstStyle>
            <a:lvl1pPr marL="0" indent="0" algn="ctr">
              <a:buNone/>
              <a:defRPr sz="1800">
                <a:solidFill>
                  <a:schemeClr val="bg1"/>
                </a:solidFill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noProof="0"/>
              <a:t>Click to 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671652191"/>
      </p:ext>
    </p:extLst>
  </p:cSld>
  <p:clrMapOvr>
    <a:masterClrMapping/>
  </p:clrMapOvr>
  <p:extLst>
    <p:ext uri="{DCECCB84-F9BA-43D5-87BE-67443E8EF086}">
      <p15:sldGuideLst xmlns:p15="http://schemas.microsoft.com/office/powerpoint/2012/main">
        <p15:guide id="1" orient="horz" pos="2160">
          <p15:clr>
            <a:srgbClr val="FBAE40"/>
          </p15:clr>
        </p15:guide>
        <p15:guide id="2" pos="3840">
          <p15:clr>
            <a:srgbClr val="FBAE40"/>
          </p15:clr>
        </p15:guide>
      </p15:sldGuideLst>
    </p:ext>
  </p:extLst>
</p:sldLayout>
</file>

<file path=ppt/slideLayouts/slideLayout1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and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22" name="Group 21">
            <a:extLst>
              <a:ext uri="{FF2B5EF4-FFF2-40B4-BE49-F238E27FC236}">
                <a16:creationId xmlns:a16="http://schemas.microsoft.com/office/drawing/2014/main" id="{60E0B501-22AA-4685-BE9B-A267F6F675A7}"/>
              </a:ext>
            </a:extLst>
          </p:cNvPr>
          <p:cNvGrpSpPr/>
          <p:nvPr userDrawn="1"/>
        </p:nvGrpSpPr>
        <p:grpSpPr>
          <a:xfrm rot="8650774" flipH="1" flipV="1">
            <a:off x="7430044" y="-1843126"/>
            <a:ext cx="4436224" cy="5482435"/>
            <a:chOff x="11114088" y="2241550"/>
            <a:chExt cx="1905000" cy="2354263"/>
          </a:xfrm>
          <a:solidFill>
            <a:schemeClr val="bg2">
              <a:alpha val="53000"/>
            </a:schemeClr>
          </a:solidFill>
        </p:grpSpPr>
        <p:sp>
          <p:nvSpPr>
            <p:cNvPr id="24" name="Freeform 5">
              <a:extLst>
                <a:ext uri="{FF2B5EF4-FFF2-40B4-BE49-F238E27FC236}">
                  <a16:creationId xmlns:a16="http://schemas.microsoft.com/office/drawing/2014/main" id="{5D0E179E-CA3D-4874-9ACD-F8990F48F4BF}"/>
                </a:ext>
              </a:extLst>
            </p:cNvPr>
            <p:cNvSpPr>
              <a:spLocks/>
            </p:cNvSpPr>
            <p:nvPr/>
          </p:nvSpPr>
          <p:spPr bwMode="auto">
            <a:xfrm>
              <a:off x="11114088" y="2241550"/>
              <a:ext cx="1905000" cy="2354263"/>
            </a:xfrm>
            <a:custGeom>
              <a:avLst/>
              <a:gdLst>
                <a:gd name="T0" fmla="*/ 0 w 447"/>
                <a:gd name="T1" fmla="*/ 264 h 553"/>
                <a:gd name="T2" fmla="*/ 141 w 447"/>
                <a:gd name="T3" fmla="*/ 48 h 553"/>
                <a:gd name="T4" fmla="*/ 414 w 447"/>
                <a:gd name="T5" fmla="*/ 67 h 553"/>
                <a:gd name="T6" fmla="*/ 438 w 447"/>
                <a:gd name="T7" fmla="*/ 98 h 553"/>
                <a:gd name="T8" fmla="*/ 391 w 447"/>
                <a:gd name="T9" fmla="*/ 111 h 553"/>
                <a:gd name="T10" fmla="*/ 94 w 447"/>
                <a:gd name="T11" fmla="*/ 149 h 553"/>
                <a:gd name="T12" fmla="*/ 107 w 447"/>
                <a:gd name="T13" fmla="*/ 424 h 553"/>
                <a:gd name="T14" fmla="*/ 383 w 447"/>
                <a:gd name="T15" fmla="*/ 453 h 553"/>
                <a:gd name="T16" fmla="*/ 393 w 447"/>
                <a:gd name="T17" fmla="*/ 446 h 553"/>
                <a:gd name="T18" fmla="*/ 433 w 447"/>
                <a:gd name="T19" fmla="*/ 449 h 553"/>
                <a:gd name="T20" fmla="*/ 421 w 447"/>
                <a:gd name="T21" fmla="*/ 485 h 553"/>
                <a:gd name="T22" fmla="*/ 194 w 447"/>
                <a:gd name="T23" fmla="*/ 531 h 553"/>
                <a:gd name="T24" fmla="*/ 0 w 447"/>
                <a:gd name="T25" fmla="*/ 264 h 553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  <a:cxn ang="0">
                  <a:pos x="T18" y="T19"/>
                </a:cxn>
                <a:cxn ang="0">
                  <a:pos x="T20" y="T21"/>
                </a:cxn>
                <a:cxn ang="0">
                  <a:pos x="T22" y="T23"/>
                </a:cxn>
                <a:cxn ang="0">
                  <a:pos x="T24" y="T25"/>
                </a:cxn>
              </a:cxnLst>
              <a:rect l="0" t="0" r="r" b="b"/>
              <a:pathLst>
                <a:path w="447" h="553">
                  <a:moveTo>
                    <a:pt x="0" y="264"/>
                  </a:moveTo>
                  <a:cubicBezTo>
                    <a:pt x="5" y="176"/>
                    <a:pt x="49" y="96"/>
                    <a:pt x="141" y="48"/>
                  </a:cubicBezTo>
                  <a:cubicBezTo>
                    <a:pt x="235" y="0"/>
                    <a:pt x="327" y="9"/>
                    <a:pt x="414" y="67"/>
                  </a:cubicBezTo>
                  <a:cubicBezTo>
                    <a:pt x="425" y="75"/>
                    <a:pt x="439" y="82"/>
                    <a:pt x="438" y="98"/>
                  </a:cubicBezTo>
                  <a:cubicBezTo>
                    <a:pt x="437" y="120"/>
                    <a:pt x="413" y="127"/>
                    <a:pt x="391" y="111"/>
                  </a:cubicBezTo>
                  <a:cubicBezTo>
                    <a:pt x="294" y="40"/>
                    <a:pt x="166" y="56"/>
                    <a:pt x="94" y="149"/>
                  </a:cubicBezTo>
                  <a:cubicBezTo>
                    <a:pt x="30" y="231"/>
                    <a:pt x="36" y="349"/>
                    <a:pt x="107" y="424"/>
                  </a:cubicBezTo>
                  <a:cubicBezTo>
                    <a:pt x="180" y="502"/>
                    <a:pt x="296" y="514"/>
                    <a:pt x="383" y="453"/>
                  </a:cubicBezTo>
                  <a:cubicBezTo>
                    <a:pt x="386" y="451"/>
                    <a:pt x="390" y="449"/>
                    <a:pt x="393" y="446"/>
                  </a:cubicBezTo>
                  <a:cubicBezTo>
                    <a:pt x="407" y="433"/>
                    <a:pt x="420" y="433"/>
                    <a:pt x="433" y="449"/>
                  </a:cubicBezTo>
                  <a:cubicBezTo>
                    <a:pt x="447" y="467"/>
                    <a:pt x="433" y="477"/>
                    <a:pt x="421" y="485"/>
                  </a:cubicBezTo>
                  <a:cubicBezTo>
                    <a:pt x="353" y="537"/>
                    <a:pt x="277" y="553"/>
                    <a:pt x="194" y="531"/>
                  </a:cubicBezTo>
                  <a:cubicBezTo>
                    <a:pt x="79" y="501"/>
                    <a:pt x="1" y="397"/>
                    <a:pt x="0" y="264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  <p:sp>
          <p:nvSpPr>
            <p:cNvPr id="25" name="Freeform 6">
              <a:extLst>
                <a:ext uri="{FF2B5EF4-FFF2-40B4-BE49-F238E27FC236}">
                  <a16:creationId xmlns:a16="http://schemas.microsoft.com/office/drawing/2014/main" id="{A9C53936-B93A-4CF6-8766-2FA93ACFEBE3}"/>
                </a:ext>
              </a:extLst>
            </p:cNvPr>
            <p:cNvSpPr>
              <a:spLocks/>
            </p:cNvSpPr>
            <p:nvPr/>
          </p:nvSpPr>
          <p:spPr bwMode="auto">
            <a:xfrm>
              <a:off x="11412538" y="2590800"/>
              <a:ext cx="835025" cy="1673225"/>
            </a:xfrm>
            <a:custGeom>
              <a:avLst/>
              <a:gdLst>
                <a:gd name="T0" fmla="*/ 0 w 196"/>
                <a:gd name="T1" fmla="*/ 198 h 393"/>
                <a:gd name="T2" fmla="*/ 157 w 196"/>
                <a:gd name="T3" fmla="*/ 8 h 393"/>
                <a:gd name="T4" fmla="*/ 192 w 196"/>
                <a:gd name="T5" fmla="*/ 22 h 393"/>
                <a:gd name="T6" fmla="*/ 167 w 196"/>
                <a:gd name="T7" fmla="*/ 56 h 393"/>
                <a:gd name="T8" fmla="*/ 48 w 196"/>
                <a:gd name="T9" fmla="*/ 198 h 393"/>
                <a:gd name="T10" fmla="*/ 170 w 196"/>
                <a:gd name="T11" fmla="*/ 339 h 393"/>
                <a:gd name="T12" fmla="*/ 193 w 196"/>
                <a:gd name="T13" fmla="*/ 372 h 393"/>
                <a:gd name="T14" fmla="*/ 160 w 196"/>
                <a:gd name="T15" fmla="*/ 387 h 393"/>
                <a:gd name="T16" fmla="*/ 0 w 196"/>
                <a:gd name="T17" fmla="*/ 198 h 393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</a:cxnLst>
              <a:rect l="0" t="0" r="r" b="b"/>
              <a:pathLst>
                <a:path w="196" h="393">
                  <a:moveTo>
                    <a:pt x="0" y="198"/>
                  </a:moveTo>
                  <a:cubicBezTo>
                    <a:pt x="0" y="103"/>
                    <a:pt x="64" y="26"/>
                    <a:pt x="157" y="8"/>
                  </a:cubicBezTo>
                  <a:cubicBezTo>
                    <a:pt x="171" y="6"/>
                    <a:pt x="188" y="0"/>
                    <a:pt x="192" y="22"/>
                  </a:cubicBezTo>
                  <a:cubicBezTo>
                    <a:pt x="196" y="41"/>
                    <a:pt x="190" y="52"/>
                    <a:pt x="167" y="56"/>
                  </a:cubicBezTo>
                  <a:cubicBezTo>
                    <a:pt x="95" y="70"/>
                    <a:pt x="47" y="129"/>
                    <a:pt x="48" y="198"/>
                  </a:cubicBezTo>
                  <a:cubicBezTo>
                    <a:pt x="48" y="267"/>
                    <a:pt x="97" y="325"/>
                    <a:pt x="170" y="339"/>
                  </a:cubicBezTo>
                  <a:cubicBezTo>
                    <a:pt x="191" y="343"/>
                    <a:pt x="195" y="354"/>
                    <a:pt x="193" y="372"/>
                  </a:cubicBezTo>
                  <a:cubicBezTo>
                    <a:pt x="190" y="393"/>
                    <a:pt x="174" y="389"/>
                    <a:pt x="160" y="387"/>
                  </a:cubicBezTo>
                  <a:cubicBezTo>
                    <a:pt x="70" y="375"/>
                    <a:pt x="0" y="293"/>
                    <a:pt x="0" y="198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  <p:sp>
          <p:nvSpPr>
            <p:cNvPr id="26" name="Freeform 7">
              <a:extLst>
                <a:ext uri="{FF2B5EF4-FFF2-40B4-BE49-F238E27FC236}">
                  <a16:creationId xmlns:a16="http://schemas.microsoft.com/office/drawing/2014/main" id="{5776DEA2-5422-4F51-B359-652B71274D31}"/>
                </a:ext>
              </a:extLst>
            </p:cNvPr>
            <p:cNvSpPr>
              <a:spLocks/>
            </p:cNvSpPr>
            <p:nvPr/>
          </p:nvSpPr>
          <p:spPr bwMode="auto">
            <a:xfrm>
              <a:off x="11728451" y="3071813"/>
              <a:ext cx="306388" cy="719138"/>
            </a:xfrm>
            <a:custGeom>
              <a:avLst/>
              <a:gdLst>
                <a:gd name="T0" fmla="*/ 0 w 72"/>
                <a:gd name="T1" fmla="*/ 84 h 169"/>
                <a:gd name="T2" fmla="*/ 20 w 72"/>
                <a:gd name="T3" fmla="*/ 20 h 169"/>
                <a:gd name="T4" fmla="*/ 42 w 72"/>
                <a:gd name="T5" fmla="*/ 9 h 169"/>
                <a:gd name="T6" fmla="*/ 62 w 72"/>
                <a:gd name="T7" fmla="*/ 44 h 169"/>
                <a:gd name="T8" fmla="*/ 62 w 72"/>
                <a:gd name="T9" fmla="*/ 125 h 169"/>
                <a:gd name="T10" fmla="*/ 43 w 72"/>
                <a:gd name="T11" fmla="*/ 159 h 169"/>
                <a:gd name="T12" fmla="*/ 20 w 72"/>
                <a:gd name="T13" fmla="*/ 148 h 169"/>
                <a:gd name="T14" fmla="*/ 0 w 72"/>
                <a:gd name="T15" fmla="*/ 84 h 169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</a:cxnLst>
              <a:rect l="0" t="0" r="r" b="b"/>
              <a:pathLst>
                <a:path w="72" h="169">
                  <a:moveTo>
                    <a:pt x="0" y="84"/>
                  </a:moveTo>
                  <a:cubicBezTo>
                    <a:pt x="2" y="62"/>
                    <a:pt x="6" y="39"/>
                    <a:pt x="20" y="20"/>
                  </a:cubicBezTo>
                  <a:cubicBezTo>
                    <a:pt x="25" y="13"/>
                    <a:pt x="31" y="0"/>
                    <a:pt x="42" y="9"/>
                  </a:cubicBezTo>
                  <a:cubicBezTo>
                    <a:pt x="53" y="18"/>
                    <a:pt x="72" y="25"/>
                    <a:pt x="62" y="44"/>
                  </a:cubicBezTo>
                  <a:cubicBezTo>
                    <a:pt x="47" y="72"/>
                    <a:pt x="47" y="97"/>
                    <a:pt x="62" y="125"/>
                  </a:cubicBezTo>
                  <a:cubicBezTo>
                    <a:pt x="72" y="143"/>
                    <a:pt x="53" y="151"/>
                    <a:pt x="43" y="159"/>
                  </a:cubicBezTo>
                  <a:cubicBezTo>
                    <a:pt x="31" y="169"/>
                    <a:pt x="25" y="156"/>
                    <a:pt x="20" y="148"/>
                  </a:cubicBezTo>
                  <a:cubicBezTo>
                    <a:pt x="6" y="129"/>
                    <a:pt x="2" y="107"/>
                    <a:pt x="0" y="84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</p:grpSp>
      <p:sp>
        <p:nvSpPr>
          <p:cNvPr id="7" name="Rectangle 6">
            <a:extLst>
              <a:ext uri="{FF2B5EF4-FFF2-40B4-BE49-F238E27FC236}">
                <a16:creationId xmlns:a16="http://schemas.microsoft.com/office/drawing/2014/main" id="{76627016-BFC4-46D4-89DB-F72E3C3461EC}"/>
              </a:ext>
            </a:extLst>
          </p:cNvPr>
          <p:cNvSpPr/>
          <p:nvPr userDrawn="1"/>
        </p:nvSpPr>
        <p:spPr>
          <a:xfrm rot="10800000">
            <a:off x="515938" y="-16721"/>
            <a:ext cx="1258618" cy="110506"/>
          </a:xfrm>
          <a:prstGeom prst="rect">
            <a:avLst/>
          </a:prstGeom>
          <a:solidFill>
            <a:schemeClr val="accent6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>
              <a:solidFill>
                <a:schemeClr val="bg1"/>
              </a:solidFill>
            </a:endParaRPr>
          </a:p>
        </p:txBody>
      </p:sp>
      <p:pic>
        <p:nvPicPr>
          <p:cNvPr id="8" name="Picture 7">
            <a:extLst>
              <a:ext uri="{FF2B5EF4-FFF2-40B4-BE49-F238E27FC236}">
                <a16:creationId xmlns:a16="http://schemas.microsoft.com/office/drawing/2014/main" id="{676C557E-B5A7-4416-BCC0-5743550BF152}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duotone>
              <a:prstClr val="black"/>
              <a:schemeClr val="tx2">
                <a:tint val="45000"/>
                <a:satMod val="400000"/>
              </a:schemeClr>
            </a:duotone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p:blipFill>
        <p:spPr>
          <a:xfrm>
            <a:off x="472046" y="6261436"/>
            <a:ext cx="1073019" cy="414000"/>
          </a:xfrm>
          <a:prstGeom prst="rect">
            <a:avLst/>
          </a:prstGeom>
        </p:spPr>
      </p:pic>
      <p:sp>
        <p:nvSpPr>
          <p:cNvPr id="15" name="Oval 14">
            <a:extLst>
              <a:ext uri="{FF2B5EF4-FFF2-40B4-BE49-F238E27FC236}">
                <a16:creationId xmlns:a16="http://schemas.microsoft.com/office/drawing/2014/main" id="{EF515B4A-CB20-4847-8E00-0DD66F1FEBB4}"/>
              </a:ext>
            </a:extLst>
          </p:cNvPr>
          <p:cNvSpPr/>
          <p:nvPr userDrawn="1"/>
        </p:nvSpPr>
        <p:spPr>
          <a:xfrm>
            <a:off x="11371669" y="6409397"/>
            <a:ext cx="280051" cy="280051"/>
          </a:xfrm>
          <a:prstGeom prst="ellipse">
            <a:avLst/>
          </a:prstGeom>
          <a:solidFill>
            <a:schemeClr val="accent6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16" name="Slide Number Placeholder 5">
            <a:extLst>
              <a:ext uri="{FF2B5EF4-FFF2-40B4-BE49-F238E27FC236}">
                <a16:creationId xmlns:a16="http://schemas.microsoft.com/office/drawing/2014/main" id="{996B64B9-1DF0-4EE9-BAB5-72AFA94B9AFD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363696" y="6455739"/>
            <a:ext cx="294460" cy="187367"/>
          </a:xfrm>
        </p:spPr>
        <p:txBody>
          <a:bodyPr lIns="0" tIns="0" rIns="0" bIns="0"/>
          <a:lstStyle>
            <a:lvl1pPr algn="ctr">
              <a:defRPr sz="900">
                <a:solidFill>
                  <a:schemeClr val="bg1"/>
                </a:solidFill>
                <a:latin typeface="+mn-lt"/>
              </a:defRPr>
            </a:lvl1pPr>
          </a:lstStyle>
          <a:p>
            <a:fld id="{9EC71654-96A5-4280-94F3-931C61A9F92C}" type="slidenum">
              <a:rPr lang="en-US" noProof="0" smtClean="0"/>
              <a:pPr/>
              <a:t>‹#›</a:t>
            </a:fld>
            <a:endParaRPr lang="en-US" noProof="0" dirty="0"/>
          </a:p>
        </p:txBody>
      </p:sp>
      <p:sp>
        <p:nvSpPr>
          <p:cNvPr id="4" name="Title 3">
            <a:extLst>
              <a:ext uri="{FF2B5EF4-FFF2-40B4-BE49-F238E27FC236}">
                <a16:creationId xmlns:a16="http://schemas.microsoft.com/office/drawing/2014/main" id="{48706DBD-D7E1-4734-A193-C7FE296EA00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15938" y="365125"/>
            <a:ext cx="10837862" cy="1325563"/>
          </a:xfrm>
        </p:spPr>
        <p:txBody>
          <a:bodyPr/>
          <a:lstStyle/>
          <a:p>
            <a:r>
              <a:rPr lang="en-US" noProof="0"/>
              <a:t>Click to edit Master title style</a:t>
            </a:r>
            <a:endParaRPr lang="en-US" noProof="0" dirty="0"/>
          </a:p>
        </p:txBody>
      </p:sp>
      <p:sp>
        <p:nvSpPr>
          <p:cNvPr id="27" name="Content Placeholder 2">
            <a:extLst>
              <a:ext uri="{FF2B5EF4-FFF2-40B4-BE49-F238E27FC236}">
                <a16:creationId xmlns:a16="http://schemas.microsoft.com/office/drawing/2014/main" id="{1A1F33A2-66F7-4D85-99DD-7B00F265AC6D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515938" y="1825625"/>
            <a:ext cx="10837862" cy="4351338"/>
          </a:xfrm>
        </p:spPr>
        <p:txBody>
          <a:bodyPr/>
          <a:lstStyle/>
          <a:p>
            <a:pPr lvl="0"/>
            <a:r>
              <a:rPr lang="en-US" noProof="0"/>
              <a:t>Click to edit Master text styles</a:t>
            </a:r>
          </a:p>
          <a:p>
            <a:pPr lvl="1"/>
            <a:r>
              <a:rPr lang="en-US" noProof="0"/>
              <a:t>Second level</a:t>
            </a:r>
          </a:p>
          <a:p>
            <a:pPr lvl="2"/>
            <a:r>
              <a:rPr lang="en-US" noProof="0"/>
              <a:t>Third level</a:t>
            </a:r>
          </a:p>
          <a:p>
            <a:pPr lvl="3"/>
            <a:r>
              <a:rPr lang="en-US" noProof="0"/>
              <a:t>Fourth level</a:t>
            </a:r>
          </a:p>
          <a:p>
            <a:pPr lvl="4"/>
            <a:r>
              <a:rPr lang="en-US" noProof="0"/>
              <a:t>Fifth level</a:t>
            </a:r>
            <a:endParaRPr lang="en-US" noProof="0" dirty="0"/>
          </a:p>
        </p:txBody>
      </p:sp>
    </p:spTree>
    <p:extLst>
      <p:ext uri="{BB962C8B-B14F-4D97-AF65-F5344CB8AC3E}">
        <p14:creationId xmlns:p14="http://schemas.microsoft.com/office/powerpoint/2010/main" val="2803857730"/>
      </p:ext>
    </p:extLst>
  </p:cSld>
  <p:clrMapOvr>
    <a:masterClrMapping/>
  </p:clrMapOvr>
</p:sldLayout>
</file>

<file path=ppt/slideLayouts/slideLayout1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18" name="Group 17">
            <a:extLst>
              <a:ext uri="{FF2B5EF4-FFF2-40B4-BE49-F238E27FC236}">
                <a16:creationId xmlns:a16="http://schemas.microsoft.com/office/drawing/2014/main" id="{C2A6B906-ACDA-40FD-8AC8-0B693AB12796}"/>
              </a:ext>
            </a:extLst>
          </p:cNvPr>
          <p:cNvGrpSpPr/>
          <p:nvPr userDrawn="1"/>
        </p:nvGrpSpPr>
        <p:grpSpPr>
          <a:xfrm rot="8650774" flipH="1" flipV="1">
            <a:off x="7430044" y="-1843126"/>
            <a:ext cx="4436224" cy="5482435"/>
            <a:chOff x="11114088" y="2241550"/>
            <a:chExt cx="1905000" cy="2354263"/>
          </a:xfrm>
          <a:solidFill>
            <a:schemeClr val="bg2">
              <a:alpha val="53000"/>
            </a:schemeClr>
          </a:solidFill>
        </p:grpSpPr>
        <p:sp>
          <p:nvSpPr>
            <p:cNvPr id="19" name="Freeform 5">
              <a:extLst>
                <a:ext uri="{FF2B5EF4-FFF2-40B4-BE49-F238E27FC236}">
                  <a16:creationId xmlns:a16="http://schemas.microsoft.com/office/drawing/2014/main" id="{717F7366-5A99-4065-90C2-AE7DF5DD0F44}"/>
                </a:ext>
              </a:extLst>
            </p:cNvPr>
            <p:cNvSpPr>
              <a:spLocks/>
            </p:cNvSpPr>
            <p:nvPr/>
          </p:nvSpPr>
          <p:spPr bwMode="auto">
            <a:xfrm>
              <a:off x="11114088" y="2241550"/>
              <a:ext cx="1905000" cy="2354263"/>
            </a:xfrm>
            <a:custGeom>
              <a:avLst/>
              <a:gdLst>
                <a:gd name="T0" fmla="*/ 0 w 447"/>
                <a:gd name="T1" fmla="*/ 264 h 553"/>
                <a:gd name="T2" fmla="*/ 141 w 447"/>
                <a:gd name="T3" fmla="*/ 48 h 553"/>
                <a:gd name="T4" fmla="*/ 414 w 447"/>
                <a:gd name="T5" fmla="*/ 67 h 553"/>
                <a:gd name="T6" fmla="*/ 438 w 447"/>
                <a:gd name="T7" fmla="*/ 98 h 553"/>
                <a:gd name="T8" fmla="*/ 391 w 447"/>
                <a:gd name="T9" fmla="*/ 111 h 553"/>
                <a:gd name="T10" fmla="*/ 94 w 447"/>
                <a:gd name="T11" fmla="*/ 149 h 553"/>
                <a:gd name="T12" fmla="*/ 107 w 447"/>
                <a:gd name="T13" fmla="*/ 424 h 553"/>
                <a:gd name="T14" fmla="*/ 383 w 447"/>
                <a:gd name="T15" fmla="*/ 453 h 553"/>
                <a:gd name="T16" fmla="*/ 393 w 447"/>
                <a:gd name="T17" fmla="*/ 446 h 553"/>
                <a:gd name="T18" fmla="*/ 433 w 447"/>
                <a:gd name="T19" fmla="*/ 449 h 553"/>
                <a:gd name="T20" fmla="*/ 421 w 447"/>
                <a:gd name="T21" fmla="*/ 485 h 553"/>
                <a:gd name="T22" fmla="*/ 194 w 447"/>
                <a:gd name="T23" fmla="*/ 531 h 553"/>
                <a:gd name="T24" fmla="*/ 0 w 447"/>
                <a:gd name="T25" fmla="*/ 264 h 553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  <a:cxn ang="0">
                  <a:pos x="T18" y="T19"/>
                </a:cxn>
                <a:cxn ang="0">
                  <a:pos x="T20" y="T21"/>
                </a:cxn>
                <a:cxn ang="0">
                  <a:pos x="T22" y="T23"/>
                </a:cxn>
                <a:cxn ang="0">
                  <a:pos x="T24" y="T25"/>
                </a:cxn>
              </a:cxnLst>
              <a:rect l="0" t="0" r="r" b="b"/>
              <a:pathLst>
                <a:path w="447" h="553">
                  <a:moveTo>
                    <a:pt x="0" y="264"/>
                  </a:moveTo>
                  <a:cubicBezTo>
                    <a:pt x="5" y="176"/>
                    <a:pt x="49" y="96"/>
                    <a:pt x="141" y="48"/>
                  </a:cubicBezTo>
                  <a:cubicBezTo>
                    <a:pt x="235" y="0"/>
                    <a:pt x="327" y="9"/>
                    <a:pt x="414" y="67"/>
                  </a:cubicBezTo>
                  <a:cubicBezTo>
                    <a:pt x="425" y="75"/>
                    <a:pt x="439" y="82"/>
                    <a:pt x="438" y="98"/>
                  </a:cubicBezTo>
                  <a:cubicBezTo>
                    <a:pt x="437" y="120"/>
                    <a:pt x="413" y="127"/>
                    <a:pt x="391" y="111"/>
                  </a:cubicBezTo>
                  <a:cubicBezTo>
                    <a:pt x="294" y="40"/>
                    <a:pt x="166" y="56"/>
                    <a:pt x="94" y="149"/>
                  </a:cubicBezTo>
                  <a:cubicBezTo>
                    <a:pt x="30" y="231"/>
                    <a:pt x="36" y="349"/>
                    <a:pt x="107" y="424"/>
                  </a:cubicBezTo>
                  <a:cubicBezTo>
                    <a:pt x="180" y="502"/>
                    <a:pt x="296" y="514"/>
                    <a:pt x="383" y="453"/>
                  </a:cubicBezTo>
                  <a:cubicBezTo>
                    <a:pt x="386" y="451"/>
                    <a:pt x="390" y="449"/>
                    <a:pt x="393" y="446"/>
                  </a:cubicBezTo>
                  <a:cubicBezTo>
                    <a:pt x="407" y="433"/>
                    <a:pt x="420" y="433"/>
                    <a:pt x="433" y="449"/>
                  </a:cubicBezTo>
                  <a:cubicBezTo>
                    <a:pt x="447" y="467"/>
                    <a:pt x="433" y="477"/>
                    <a:pt x="421" y="485"/>
                  </a:cubicBezTo>
                  <a:cubicBezTo>
                    <a:pt x="353" y="537"/>
                    <a:pt x="277" y="553"/>
                    <a:pt x="194" y="531"/>
                  </a:cubicBezTo>
                  <a:cubicBezTo>
                    <a:pt x="79" y="501"/>
                    <a:pt x="1" y="397"/>
                    <a:pt x="0" y="264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  <p:sp>
          <p:nvSpPr>
            <p:cNvPr id="20" name="Freeform 6">
              <a:extLst>
                <a:ext uri="{FF2B5EF4-FFF2-40B4-BE49-F238E27FC236}">
                  <a16:creationId xmlns:a16="http://schemas.microsoft.com/office/drawing/2014/main" id="{90A089CA-63B9-4456-B0B1-17C75EBFB982}"/>
                </a:ext>
              </a:extLst>
            </p:cNvPr>
            <p:cNvSpPr>
              <a:spLocks/>
            </p:cNvSpPr>
            <p:nvPr/>
          </p:nvSpPr>
          <p:spPr bwMode="auto">
            <a:xfrm>
              <a:off x="11412538" y="2590800"/>
              <a:ext cx="835025" cy="1673225"/>
            </a:xfrm>
            <a:custGeom>
              <a:avLst/>
              <a:gdLst>
                <a:gd name="T0" fmla="*/ 0 w 196"/>
                <a:gd name="T1" fmla="*/ 198 h 393"/>
                <a:gd name="T2" fmla="*/ 157 w 196"/>
                <a:gd name="T3" fmla="*/ 8 h 393"/>
                <a:gd name="T4" fmla="*/ 192 w 196"/>
                <a:gd name="T5" fmla="*/ 22 h 393"/>
                <a:gd name="T6" fmla="*/ 167 w 196"/>
                <a:gd name="T7" fmla="*/ 56 h 393"/>
                <a:gd name="T8" fmla="*/ 48 w 196"/>
                <a:gd name="T9" fmla="*/ 198 h 393"/>
                <a:gd name="T10" fmla="*/ 170 w 196"/>
                <a:gd name="T11" fmla="*/ 339 h 393"/>
                <a:gd name="T12" fmla="*/ 193 w 196"/>
                <a:gd name="T13" fmla="*/ 372 h 393"/>
                <a:gd name="T14" fmla="*/ 160 w 196"/>
                <a:gd name="T15" fmla="*/ 387 h 393"/>
                <a:gd name="T16" fmla="*/ 0 w 196"/>
                <a:gd name="T17" fmla="*/ 198 h 393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</a:cxnLst>
              <a:rect l="0" t="0" r="r" b="b"/>
              <a:pathLst>
                <a:path w="196" h="393">
                  <a:moveTo>
                    <a:pt x="0" y="198"/>
                  </a:moveTo>
                  <a:cubicBezTo>
                    <a:pt x="0" y="103"/>
                    <a:pt x="64" y="26"/>
                    <a:pt x="157" y="8"/>
                  </a:cubicBezTo>
                  <a:cubicBezTo>
                    <a:pt x="171" y="6"/>
                    <a:pt x="188" y="0"/>
                    <a:pt x="192" y="22"/>
                  </a:cubicBezTo>
                  <a:cubicBezTo>
                    <a:pt x="196" y="41"/>
                    <a:pt x="190" y="52"/>
                    <a:pt x="167" y="56"/>
                  </a:cubicBezTo>
                  <a:cubicBezTo>
                    <a:pt x="95" y="70"/>
                    <a:pt x="47" y="129"/>
                    <a:pt x="48" y="198"/>
                  </a:cubicBezTo>
                  <a:cubicBezTo>
                    <a:pt x="48" y="267"/>
                    <a:pt x="97" y="325"/>
                    <a:pt x="170" y="339"/>
                  </a:cubicBezTo>
                  <a:cubicBezTo>
                    <a:pt x="191" y="343"/>
                    <a:pt x="195" y="354"/>
                    <a:pt x="193" y="372"/>
                  </a:cubicBezTo>
                  <a:cubicBezTo>
                    <a:pt x="190" y="393"/>
                    <a:pt x="174" y="389"/>
                    <a:pt x="160" y="387"/>
                  </a:cubicBezTo>
                  <a:cubicBezTo>
                    <a:pt x="70" y="375"/>
                    <a:pt x="0" y="293"/>
                    <a:pt x="0" y="198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  <p:sp>
          <p:nvSpPr>
            <p:cNvPr id="22" name="Freeform 7">
              <a:extLst>
                <a:ext uri="{FF2B5EF4-FFF2-40B4-BE49-F238E27FC236}">
                  <a16:creationId xmlns:a16="http://schemas.microsoft.com/office/drawing/2014/main" id="{8D36B2D1-BCFE-43FC-8743-7B7A30E1AD5D}"/>
                </a:ext>
              </a:extLst>
            </p:cNvPr>
            <p:cNvSpPr>
              <a:spLocks/>
            </p:cNvSpPr>
            <p:nvPr/>
          </p:nvSpPr>
          <p:spPr bwMode="auto">
            <a:xfrm>
              <a:off x="11728451" y="3071813"/>
              <a:ext cx="306388" cy="719138"/>
            </a:xfrm>
            <a:custGeom>
              <a:avLst/>
              <a:gdLst>
                <a:gd name="T0" fmla="*/ 0 w 72"/>
                <a:gd name="T1" fmla="*/ 84 h 169"/>
                <a:gd name="T2" fmla="*/ 20 w 72"/>
                <a:gd name="T3" fmla="*/ 20 h 169"/>
                <a:gd name="T4" fmla="*/ 42 w 72"/>
                <a:gd name="T5" fmla="*/ 9 h 169"/>
                <a:gd name="T6" fmla="*/ 62 w 72"/>
                <a:gd name="T7" fmla="*/ 44 h 169"/>
                <a:gd name="T8" fmla="*/ 62 w 72"/>
                <a:gd name="T9" fmla="*/ 125 h 169"/>
                <a:gd name="T10" fmla="*/ 43 w 72"/>
                <a:gd name="T11" fmla="*/ 159 h 169"/>
                <a:gd name="T12" fmla="*/ 20 w 72"/>
                <a:gd name="T13" fmla="*/ 148 h 169"/>
                <a:gd name="T14" fmla="*/ 0 w 72"/>
                <a:gd name="T15" fmla="*/ 84 h 169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</a:cxnLst>
              <a:rect l="0" t="0" r="r" b="b"/>
              <a:pathLst>
                <a:path w="72" h="169">
                  <a:moveTo>
                    <a:pt x="0" y="84"/>
                  </a:moveTo>
                  <a:cubicBezTo>
                    <a:pt x="2" y="62"/>
                    <a:pt x="6" y="39"/>
                    <a:pt x="20" y="20"/>
                  </a:cubicBezTo>
                  <a:cubicBezTo>
                    <a:pt x="25" y="13"/>
                    <a:pt x="31" y="0"/>
                    <a:pt x="42" y="9"/>
                  </a:cubicBezTo>
                  <a:cubicBezTo>
                    <a:pt x="53" y="18"/>
                    <a:pt x="72" y="25"/>
                    <a:pt x="62" y="44"/>
                  </a:cubicBezTo>
                  <a:cubicBezTo>
                    <a:pt x="47" y="72"/>
                    <a:pt x="47" y="97"/>
                    <a:pt x="62" y="125"/>
                  </a:cubicBezTo>
                  <a:cubicBezTo>
                    <a:pt x="72" y="143"/>
                    <a:pt x="53" y="151"/>
                    <a:pt x="43" y="159"/>
                  </a:cubicBezTo>
                  <a:cubicBezTo>
                    <a:pt x="31" y="169"/>
                    <a:pt x="25" y="156"/>
                    <a:pt x="20" y="148"/>
                  </a:cubicBezTo>
                  <a:cubicBezTo>
                    <a:pt x="6" y="129"/>
                    <a:pt x="2" y="107"/>
                    <a:pt x="0" y="84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</p:grpSp>
      <p:sp>
        <p:nvSpPr>
          <p:cNvPr id="7" name="Rectangle 6">
            <a:extLst>
              <a:ext uri="{FF2B5EF4-FFF2-40B4-BE49-F238E27FC236}">
                <a16:creationId xmlns:a16="http://schemas.microsoft.com/office/drawing/2014/main" id="{76627016-BFC4-46D4-89DB-F72E3C3461EC}"/>
              </a:ext>
            </a:extLst>
          </p:cNvPr>
          <p:cNvSpPr/>
          <p:nvPr userDrawn="1"/>
        </p:nvSpPr>
        <p:spPr>
          <a:xfrm rot="10800000">
            <a:off x="515938" y="-16721"/>
            <a:ext cx="1258618" cy="110506"/>
          </a:xfrm>
          <a:prstGeom prst="rect">
            <a:avLst/>
          </a:prstGeom>
          <a:solidFill>
            <a:schemeClr val="accent6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>
              <a:solidFill>
                <a:schemeClr val="bg1"/>
              </a:solidFill>
            </a:endParaRPr>
          </a:p>
        </p:txBody>
      </p:sp>
      <p:pic>
        <p:nvPicPr>
          <p:cNvPr id="8" name="Picture 7">
            <a:extLst>
              <a:ext uri="{FF2B5EF4-FFF2-40B4-BE49-F238E27FC236}">
                <a16:creationId xmlns:a16="http://schemas.microsoft.com/office/drawing/2014/main" id="{676C557E-B5A7-4416-BCC0-5743550BF152}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duotone>
              <a:prstClr val="black"/>
              <a:schemeClr val="tx2">
                <a:tint val="45000"/>
                <a:satMod val="400000"/>
              </a:schemeClr>
            </a:duotone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p:blipFill>
        <p:spPr>
          <a:xfrm>
            <a:off x="472046" y="6261436"/>
            <a:ext cx="1073019" cy="414000"/>
          </a:xfrm>
          <a:prstGeom prst="rect">
            <a:avLst/>
          </a:prstGeom>
        </p:spPr>
      </p:pic>
      <p:sp>
        <p:nvSpPr>
          <p:cNvPr id="15" name="Oval 14">
            <a:extLst>
              <a:ext uri="{FF2B5EF4-FFF2-40B4-BE49-F238E27FC236}">
                <a16:creationId xmlns:a16="http://schemas.microsoft.com/office/drawing/2014/main" id="{EF515B4A-CB20-4847-8E00-0DD66F1FEBB4}"/>
              </a:ext>
            </a:extLst>
          </p:cNvPr>
          <p:cNvSpPr/>
          <p:nvPr userDrawn="1"/>
        </p:nvSpPr>
        <p:spPr>
          <a:xfrm>
            <a:off x="11371669" y="6409397"/>
            <a:ext cx="280051" cy="280051"/>
          </a:xfrm>
          <a:prstGeom prst="ellipse">
            <a:avLst/>
          </a:prstGeom>
          <a:solidFill>
            <a:schemeClr val="accent6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16" name="Slide Number Placeholder 5">
            <a:extLst>
              <a:ext uri="{FF2B5EF4-FFF2-40B4-BE49-F238E27FC236}">
                <a16:creationId xmlns:a16="http://schemas.microsoft.com/office/drawing/2014/main" id="{996B64B9-1DF0-4EE9-BAB5-72AFA94B9AFD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363696" y="6455739"/>
            <a:ext cx="294460" cy="187367"/>
          </a:xfrm>
        </p:spPr>
        <p:txBody>
          <a:bodyPr lIns="0" tIns="0" rIns="0" bIns="0"/>
          <a:lstStyle>
            <a:lvl1pPr algn="ctr">
              <a:defRPr sz="900">
                <a:solidFill>
                  <a:schemeClr val="bg1"/>
                </a:solidFill>
                <a:latin typeface="+mn-lt"/>
              </a:defRPr>
            </a:lvl1pPr>
          </a:lstStyle>
          <a:p>
            <a:fld id="{9EC71654-96A5-4280-94F3-931C61A9F92C}" type="slidenum">
              <a:rPr lang="en-US" noProof="0" smtClean="0"/>
              <a:pPr/>
              <a:t>‹#›</a:t>
            </a:fld>
            <a:endParaRPr lang="en-US" noProof="0" dirty="0"/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id="{ED1E32FD-35A0-490A-BE40-FBF894A7EC77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15938" y="365125"/>
            <a:ext cx="10837862" cy="1325563"/>
          </a:xfrm>
        </p:spPr>
        <p:txBody>
          <a:bodyPr/>
          <a:lstStyle/>
          <a:p>
            <a:r>
              <a:rPr lang="en-US" noProof="0"/>
              <a:t>Click to edit Master title style</a:t>
            </a:r>
            <a:endParaRPr lang="en-US" noProof="0" dirty="0"/>
          </a:p>
        </p:txBody>
      </p:sp>
      <p:sp>
        <p:nvSpPr>
          <p:cNvPr id="14" name="Content Placeholder 2">
            <a:extLst>
              <a:ext uri="{FF2B5EF4-FFF2-40B4-BE49-F238E27FC236}">
                <a16:creationId xmlns:a16="http://schemas.microsoft.com/office/drawing/2014/main" id="{079DA8F4-EDD3-4D62-A90B-8C3C1AFB0083}"/>
              </a:ext>
            </a:extLst>
          </p:cNvPr>
          <p:cNvSpPr>
            <a:spLocks noGrp="1"/>
          </p:cNvSpPr>
          <p:nvPr>
            <p:ph sz="half" idx="1"/>
          </p:nvPr>
        </p:nvSpPr>
        <p:spPr>
          <a:xfrm>
            <a:off x="515938" y="1825625"/>
            <a:ext cx="5503862" cy="4351338"/>
          </a:xfrm>
        </p:spPr>
        <p:txBody>
          <a:bodyPr/>
          <a:lstStyle/>
          <a:p>
            <a:pPr lvl="0"/>
            <a:r>
              <a:rPr lang="en-US" noProof="0"/>
              <a:t>Click to edit Master text styles</a:t>
            </a:r>
          </a:p>
          <a:p>
            <a:pPr lvl="1"/>
            <a:r>
              <a:rPr lang="en-US" noProof="0"/>
              <a:t>Second level</a:t>
            </a:r>
          </a:p>
          <a:p>
            <a:pPr lvl="2"/>
            <a:r>
              <a:rPr lang="en-US" noProof="0"/>
              <a:t>Third level</a:t>
            </a:r>
          </a:p>
          <a:p>
            <a:pPr lvl="3"/>
            <a:r>
              <a:rPr lang="en-US" noProof="0"/>
              <a:t>Fourth level</a:t>
            </a:r>
          </a:p>
          <a:p>
            <a:pPr lvl="4"/>
            <a:r>
              <a:rPr lang="en-US" noProof="0"/>
              <a:t>Fifth level</a:t>
            </a:r>
            <a:endParaRPr lang="en-US" noProof="0" dirty="0"/>
          </a:p>
        </p:txBody>
      </p:sp>
      <p:sp>
        <p:nvSpPr>
          <p:cNvPr id="17" name="Content Placeholder 3">
            <a:extLst>
              <a:ext uri="{FF2B5EF4-FFF2-40B4-BE49-F238E27FC236}">
                <a16:creationId xmlns:a16="http://schemas.microsoft.com/office/drawing/2014/main" id="{DA0DA994-B4A9-447A-BEBF-3EA31D3755A2}"/>
              </a:ext>
            </a:extLst>
          </p:cNvPr>
          <p:cNvSpPr>
            <a:spLocks noGrp="1"/>
          </p:cNvSpPr>
          <p:nvPr>
            <p:ph sz="half" idx="2"/>
          </p:nvPr>
        </p:nvSpPr>
        <p:spPr>
          <a:xfrm>
            <a:off x="6172200" y="1825625"/>
            <a:ext cx="5181600" cy="4351338"/>
          </a:xfrm>
        </p:spPr>
        <p:txBody>
          <a:bodyPr/>
          <a:lstStyle/>
          <a:p>
            <a:pPr lvl="0"/>
            <a:r>
              <a:rPr lang="en-US" noProof="0"/>
              <a:t>Click to edit Master text styles</a:t>
            </a:r>
          </a:p>
          <a:p>
            <a:pPr lvl="1"/>
            <a:r>
              <a:rPr lang="en-US" noProof="0"/>
              <a:t>Second level</a:t>
            </a:r>
          </a:p>
          <a:p>
            <a:pPr lvl="2"/>
            <a:r>
              <a:rPr lang="en-US" noProof="0"/>
              <a:t>Third level</a:t>
            </a:r>
          </a:p>
          <a:p>
            <a:pPr lvl="3"/>
            <a:r>
              <a:rPr lang="en-US" noProof="0"/>
              <a:t>Fourth level</a:t>
            </a:r>
          </a:p>
          <a:p>
            <a:pPr lvl="4"/>
            <a:r>
              <a:rPr lang="en-US" noProof="0"/>
              <a:t>Fifth level</a:t>
            </a:r>
            <a:endParaRPr lang="en-US" noProof="0" dirty="0"/>
          </a:p>
        </p:txBody>
      </p:sp>
    </p:spTree>
    <p:extLst>
      <p:ext uri="{BB962C8B-B14F-4D97-AF65-F5344CB8AC3E}">
        <p14:creationId xmlns:p14="http://schemas.microsoft.com/office/powerpoint/2010/main" val="3461618529"/>
      </p:ext>
    </p:extLst>
  </p:cSld>
  <p:clrMapOvr>
    <a:masterClrMapping/>
  </p:clrMapOvr>
</p:sldLayout>
</file>

<file path=ppt/slideLayouts/slideLayout1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20" name="Group 19">
            <a:extLst>
              <a:ext uri="{FF2B5EF4-FFF2-40B4-BE49-F238E27FC236}">
                <a16:creationId xmlns:a16="http://schemas.microsoft.com/office/drawing/2014/main" id="{616F52B4-215E-4237-893C-E22B23804744}"/>
              </a:ext>
            </a:extLst>
          </p:cNvPr>
          <p:cNvGrpSpPr/>
          <p:nvPr userDrawn="1"/>
        </p:nvGrpSpPr>
        <p:grpSpPr>
          <a:xfrm rot="8650774" flipH="1" flipV="1">
            <a:off x="7430044" y="-1843126"/>
            <a:ext cx="4436224" cy="5482435"/>
            <a:chOff x="11114088" y="2241550"/>
            <a:chExt cx="1905000" cy="2354263"/>
          </a:xfrm>
          <a:solidFill>
            <a:schemeClr val="bg2">
              <a:alpha val="53000"/>
            </a:schemeClr>
          </a:solidFill>
        </p:grpSpPr>
        <p:sp>
          <p:nvSpPr>
            <p:cNvPr id="22" name="Freeform 5">
              <a:extLst>
                <a:ext uri="{FF2B5EF4-FFF2-40B4-BE49-F238E27FC236}">
                  <a16:creationId xmlns:a16="http://schemas.microsoft.com/office/drawing/2014/main" id="{B7C40C77-B795-4B07-B92D-2E8A56635773}"/>
                </a:ext>
              </a:extLst>
            </p:cNvPr>
            <p:cNvSpPr>
              <a:spLocks/>
            </p:cNvSpPr>
            <p:nvPr/>
          </p:nvSpPr>
          <p:spPr bwMode="auto">
            <a:xfrm>
              <a:off x="11114088" y="2241550"/>
              <a:ext cx="1905000" cy="2354263"/>
            </a:xfrm>
            <a:custGeom>
              <a:avLst/>
              <a:gdLst>
                <a:gd name="T0" fmla="*/ 0 w 447"/>
                <a:gd name="T1" fmla="*/ 264 h 553"/>
                <a:gd name="T2" fmla="*/ 141 w 447"/>
                <a:gd name="T3" fmla="*/ 48 h 553"/>
                <a:gd name="T4" fmla="*/ 414 w 447"/>
                <a:gd name="T5" fmla="*/ 67 h 553"/>
                <a:gd name="T6" fmla="*/ 438 w 447"/>
                <a:gd name="T7" fmla="*/ 98 h 553"/>
                <a:gd name="T8" fmla="*/ 391 w 447"/>
                <a:gd name="T9" fmla="*/ 111 h 553"/>
                <a:gd name="T10" fmla="*/ 94 w 447"/>
                <a:gd name="T11" fmla="*/ 149 h 553"/>
                <a:gd name="T12" fmla="*/ 107 w 447"/>
                <a:gd name="T13" fmla="*/ 424 h 553"/>
                <a:gd name="T14" fmla="*/ 383 w 447"/>
                <a:gd name="T15" fmla="*/ 453 h 553"/>
                <a:gd name="T16" fmla="*/ 393 w 447"/>
                <a:gd name="T17" fmla="*/ 446 h 553"/>
                <a:gd name="T18" fmla="*/ 433 w 447"/>
                <a:gd name="T19" fmla="*/ 449 h 553"/>
                <a:gd name="T20" fmla="*/ 421 w 447"/>
                <a:gd name="T21" fmla="*/ 485 h 553"/>
                <a:gd name="T22" fmla="*/ 194 w 447"/>
                <a:gd name="T23" fmla="*/ 531 h 553"/>
                <a:gd name="T24" fmla="*/ 0 w 447"/>
                <a:gd name="T25" fmla="*/ 264 h 553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  <a:cxn ang="0">
                  <a:pos x="T18" y="T19"/>
                </a:cxn>
                <a:cxn ang="0">
                  <a:pos x="T20" y="T21"/>
                </a:cxn>
                <a:cxn ang="0">
                  <a:pos x="T22" y="T23"/>
                </a:cxn>
                <a:cxn ang="0">
                  <a:pos x="T24" y="T25"/>
                </a:cxn>
              </a:cxnLst>
              <a:rect l="0" t="0" r="r" b="b"/>
              <a:pathLst>
                <a:path w="447" h="553">
                  <a:moveTo>
                    <a:pt x="0" y="264"/>
                  </a:moveTo>
                  <a:cubicBezTo>
                    <a:pt x="5" y="176"/>
                    <a:pt x="49" y="96"/>
                    <a:pt x="141" y="48"/>
                  </a:cubicBezTo>
                  <a:cubicBezTo>
                    <a:pt x="235" y="0"/>
                    <a:pt x="327" y="9"/>
                    <a:pt x="414" y="67"/>
                  </a:cubicBezTo>
                  <a:cubicBezTo>
                    <a:pt x="425" y="75"/>
                    <a:pt x="439" y="82"/>
                    <a:pt x="438" y="98"/>
                  </a:cubicBezTo>
                  <a:cubicBezTo>
                    <a:pt x="437" y="120"/>
                    <a:pt x="413" y="127"/>
                    <a:pt x="391" y="111"/>
                  </a:cubicBezTo>
                  <a:cubicBezTo>
                    <a:pt x="294" y="40"/>
                    <a:pt x="166" y="56"/>
                    <a:pt x="94" y="149"/>
                  </a:cubicBezTo>
                  <a:cubicBezTo>
                    <a:pt x="30" y="231"/>
                    <a:pt x="36" y="349"/>
                    <a:pt x="107" y="424"/>
                  </a:cubicBezTo>
                  <a:cubicBezTo>
                    <a:pt x="180" y="502"/>
                    <a:pt x="296" y="514"/>
                    <a:pt x="383" y="453"/>
                  </a:cubicBezTo>
                  <a:cubicBezTo>
                    <a:pt x="386" y="451"/>
                    <a:pt x="390" y="449"/>
                    <a:pt x="393" y="446"/>
                  </a:cubicBezTo>
                  <a:cubicBezTo>
                    <a:pt x="407" y="433"/>
                    <a:pt x="420" y="433"/>
                    <a:pt x="433" y="449"/>
                  </a:cubicBezTo>
                  <a:cubicBezTo>
                    <a:pt x="447" y="467"/>
                    <a:pt x="433" y="477"/>
                    <a:pt x="421" y="485"/>
                  </a:cubicBezTo>
                  <a:cubicBezTo>
                    <a:pt x="353" y="537"/>
                    <a:pt x="277" y="553"/>
                    <a:pt x="194" y="531"/>
                  </a:cubicBezTo>
                  <a:cubicBezTo>
                    <a:pt x="79" y="501"/>
                    <a:pt x="1" y="397"/>
                    <a:pt x="0" y="264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  <p:sp>
          <p:nvSpPr>
            <p:cNvPr id="23" name="Freeform 6">
              <a:extLst>
                <a:ext uri="{FF2B5EF4-FFF2-40B4-BE49-F238E27FC236}">
                  <a16:creationId xmlns:a16="http://schemas.microsoft.com/office/drawing/2014/main" id="{6E703A1E-5F10-4BB5-9D52-77CB6F5994C0}"/>
                </a:ext>
              </a:extLst>
            </p:cNvPr>
            <p:cNvSpPr>
              <a:spLocks/>
            </p:cNvSpPr>
            <p:nvPr/>
          </p:nvSpPr>
          <p:spPr bwMode="auto">
            <a:xfrm>
              <a:off x="11412538" y="2590800"/>
              <a:ext cx="835025" cy="1673225"/>
            </a:xfrm>
            <a:custGeom>
              <a:avLst/>
              <a:gdLst>
                <a:gd name="T0" fmla="*/ 0 w 196"/>
                <a:gd name="T1" fmla="*/ 198 h 393"/>
                <a:gd name="T2" fmla="*/ 157 w 196"/>
                <a:gd name="T3" fmla="*/ 8 h 393"/>
                <a:gd name="T4" fmla="*/ 192 w 196"/>
                <a:gd name="T5" fmla="*/ 22 h 393"/>
                <a:gd name="T6" fmla="*/ 167 w 196"/>
                <a:gd name="T7" fmla="*/ 56 h 393"/>
                <a:gd name="T8" fmla="*/ 48 w 196"/>
                <a:gd name="T9" fmla="*/ 198 h 393"/>
                <a:gd name="T10" fmla="*/ 170 w 196"/>
                <a:gd name="T11" fmla="*/ 339 h 393"/>
                <a:gd name="T12" fmla="*/ 193 w 196"/>
                <a:gd name="T13" fmla="*/ 372 h 393"/>
                <a:gd name="T14" fmla="*/ 160 w 196"/>
                <a:gd name="T15" fmla="*/ 387 h 393"/>
                <a:gd name="T16" fmla="*/ 0 w 196"/>
                <a:gd name="T17" fmla="*/ 198 h 393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</a:cxnLst>
              <a:rect l="0" t="0" r="r" b="b"/>
              <a:pathLst>
                <a:path w="196" h="393">
                  <a:moveTo>
                    <a:pt x="0" y="198"/>
                  </a:moveTo>
                  <a:cubicBezTo>
                    <a:pt x="0" y="103"/>
                    <a:pt x="64" y="26"/>
                    <a:pt x="157" y="8"/>
                  </a:cubicBezTo>
                  <a:cubicBezTo>
                    <a:pt x="171" y="6"/>
                    <a:pt x="188" y="0"/>
                    <a:pt x="192" y="22"/>
                  </a:cubicBezTo>
                  <a:cubicBezTo>
                    <a:pt x="196" y="41"/>
                    <a:pt x="190" y="52"/>
                    <a:pt x="167" y="56"/>
                  </a:cubicBezTo>
                  <a:cubicBezTo>
                    <a:pt x="95" y="70"/>
                    <a:pt x="47" y="129"/>
                    <a:pt x="48" y="198"/>
                  </a:cubicBezTo>
                  <a:cubicBezTo>
                    <a:pt x="48" y="267"/>
                    <a:pt x="97" y="325"/>
                    <a:pt x="170" y="339"/>
                  </a:cubicBezTo>
                  <a:cubicBezTo>
                    <a:pt x="191" y="343"/>
                    <a:pt x="195" y="354"/>
                    <a:pt x="193" y="372"/>
                  </a:cubicBezTo>
                  <a:cubicBezTo>
                    <a:pt x="190" y="393"/>
                    <a:pt x="174" y="389"/>
                    <a:pt x="160" y="387"/>
                  </a:cubicBezTo>
                  <a:cubicBezTo>
                    <a:pt x="70" y="375"/>
                    <a:pt x="0" y="293"/>
                    <a:pt x="0" y="198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  <p:sp>
          <p:nvSpPr>
            <p:cNvPr id="24" name="Freeform 7">
              <a:extLst>
                <a:ext uri="{FF2B5EF4-FFF2-40B4-BE49-F238E27FC236}">
                  <a16:creationId xmlns:a16="http://schemas.microsoft.com/office/drawing/2014/main" id="{22CEE04C-09CE-41CF-937D-EC2D3C23ECC6}"/>
                </a:ext>
              </a:extLst>
            </p:cNvPr>
            <p:cNvSpPr>
              <a:spLocks/>
            </p:cNvSpPr>
            <p:nvPr/>
          </p:nvSpPr>
          <p:spPr bwMode="auto">
            <a:xfrm>
              <a:off x="11728451" y="3071813"/>
              <a:ext cx="306388" cy="719138"/>
            </a:xfrm>
            <a:custGeom>
              <a:avLst/>
              <a:gdLst>
                <a:gd name="T0" fmla="*/ 0 w 72"/>
                <a:gd name="T1" fmla="*/ 84 h 169"/>
                <a:gd name="T2" fmla="*/ 20 w 72"/>
                <a:gd name="T3" fmla="*/ 20 h 169"/>
                <a:gd name="T4" fmla="*/ 42 w 72"/>
                <a:gd name="T5" fmla="*/ 9 h 169"/>
                <a:gd name="T6" fmla="*/ 62 w 72"/>
                <a:gd name="T7" fmla="*/ 44 h 169"/>
                <a:gd name="T8" fmla="*/ 62 w 72"/>
                <a:gd name="T9" fmla="*/ 125 h 169"/>
                <a:gd name="T10" fmla="*/ 43 w 72"/>
                <a:gd name="T11" fmla="*/ 159 h 169"/>
                <a:gd name="T12" fmla="*/ 20 w 72"/>
                <a:gd name="T13" fmla="*/ 148 h 169"/>
                <a:gd name="T14" fmla="*/ 0 w 72"/>
                <a:gd name="T15" fmla="*/ 84 h 169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</a:cxnLst>
              <a:rect l="0" t="0" r="r" b="b"/>
              <a:pathLst>
                <a:path w="72" h="169">
                  <a:moveTo>
                    <a:pt x="0" y="84"/>
                  </a:moveTo>
                  <a:cubicBezTo>
                    <a:pt x="2" y="62"/>
                    <a:pt x="6" y="39"/>
                    <a:pt x="20" y="20"/>
                  </a:cubicBezTo>
                  <a:cubicBezTo>
                    <a:pt x="25" y="13"/>
                    <a:pt x="31" y="0"/>
                    <a:pt x="42" y="9"/>
                  </a:cubicBezTo>
                  <a:cubicBezTo>
                    <a:pt x="53" y="18"/>
                    <a:pt x="72" y="25"/>
                    <a:pt x="62" y="44"/>
                  </a:cubicBezTo>
                  <a:cubicBezTo>
                    <a:pt x="47" y="72"/>
                    <a:pt x="47" y="97"/>
                    <a:pt x="62" y="125"/>
                  </a:cubicBezTo>
                  <a:cubicBezTo>
                    <a:pt x="72" y="143"/>
                    <a:pt x="53" y="151"/>
                    <a:pt x="43" y="159"/>
                  </a:cubicBezTo>
                  <a:cubicBezTo>
                    <a:pt x="31" y="169"/>
                    <a:pt x="25" y="156"/>
                    <a:pt x="20" y="148"/>
                  </a:cubicBezTo>
                  <a:cubicBezTo>
                    <a:pt x="6" y="129"/>
                    <a:pt x="2" y="107"/>
                    <a:pt x="0" y="84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</p:grpSp>
      <p:sp>
        <p:nvSpPr>
          <p:cNvPr id="7" name="Rectangle 6">
            <a:extLst>
              <a:ext uri="{FF2B5EF4-FFF2-40B4-BE49-F238E27FC236}">
                <a16:creationId xmlns:a16="http://schemas.microsoft.com/office/drawing/2014/main" id="{76627016-BFC4-46D4-89DB-F72E3C3461EC}"/>
              </a:ext>
            </a:extLst>
          </p:cNvPr>
          <p:cNvSpPr/>
          <p:nvPr userDrawn="1"/>
        </p:nvSpPr>
        <p:spPr>
          <a:xfrm rot="10800000">
            <a:off x="515938" y="-16721"/>
            <a:ext cx="1258618" cy="110506"/>
          </a:xfrm>
          <a:prstGeom prst="rect">
            <a:avLst/>
          </a:prstGeom>
          <a:solidFill>
            <a:schemeClr val="accent6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>
              <a:solidFill>
                <a:schemeClr val="bg1"/>
              </a:solidFill>
            </a:endParaRPr>
          </a:p>
        </p:txBody>
      </p:sp>
      <p:pic>
        <p:nvPicPr>
          <p:cNvPr id="8" name="Picture 7">
            <a:extLst>
              <a:ext uri="{FF2B5EF4-FFF2-40B4-BE49-F238E27FC236}">
                <a16:creationId xmlns:a16="http://schemas.microsoft.com/office/drawing/2014/main" id="{676C557E-B5A7-4416-BCC0-5743550BF152}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duotone>
              <a:prstClr val="black"/>
              <a:schemeClr val="tx2">
                <a:tint val="45000"/>
                <a:satMod val="400000"/>
              </a:schemeClr>
            </a:duotone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p:blipFill>
        <p:spPr>
          <a:xfrm>
            <a:off x="472046" y="6261436"/>
            <a:ext cx="1073019" cy="414000"/>
          </a:xfrm>
          <a:prstGeom prst="rect">
            <a:avLst/>
          </a:prstGeom>
        </p:spPr>
      </p:pic>
      <p:sp>
        <p:nvSpPr>
          <p:cNvPr id="15" name="Oval 14">
            <a:extLst>
              <a:ext uri="{FF2B5EF4-FFF2-40B4-BE49-F238E27FC236}">
                <a16:creationId xmlns:a16="http://schemas.microsoft.com/office/drawing/2014/main" id="{EF515B4A-CB20-4847-8E00-0DD66F1FEBB4}"/>
              </a:ext>
            </a:extLst>
          </p:cNvPr>
          <p:cNvSpPr/>
          <p:nvPr userDrawn="1"/>
        </p:nvSpPr>
        <p:spPr>
          <a:xfrm>
            <a:off x="11371669" y="6409397"/>
            <a:ext cx="280051" cy="280051"/>
          </a:xfrm>
          <a:prstGeom prst="ellipse">
            <a:avLst/>
          </a:prstGeom>
          <a:solidFill>
            <a:schemeClr val="accent6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16" name="Slide Number Placeholder 5">
            <a:extLst>
              <a:ext uri="{FF2B5EF4-FFF2-40B4-BE49-F238E27FC236}">
                <a16:creationId xmlns:a16="http://schemas.microsoft.com/office/drawing/2014/main" id="{996B64B9-1DF0-4EE9-BAB5-72AFA94B9AFD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363696" y="6455739"/>
            <a:ext cx="294460" cy="187367"/>
          </a:xfrm>
        </p:spPr>
        <p:txBody>
          <a:bodyPr lIns="0" tIns="0" rIns="0" bIns="0"/>
          <a:lstStyle>
            <a:lvl1pPr algn="ctr">
              <a:defRPr sz="900">
                <a:solidFill>
                  <a:schemeClr val="bg1"/>
                </a:solidFill>
                <a:latin typeface="+mn-lt"/>
              </a:defRPr>
            </a:lvl1pPr>
          </a:lstStyle>
          <a:p>
            <a:fld id="{9EC71654-96A5-4280-94F3-931C61A9F92C}" type="slidenum">
              <a:rPr lang="en-US" noProof="0" smtClean="0"/>
              <a:pPr/>
              <a:t>‹#›</a:t>
            </a:fld>
            <a:endParaRPr lang="en-US" noProof="0" dirty="0"/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id="{ED1E32FD-35A0-490A-BE40-FBF894A7EC77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15938" y="365125"/>
            <a:ext cx="10837862" cy="1325563"/>
          </a:xfrm>
        </p:spPr>
        <p:txBody>
          <a:bodyPr/>
          <a:lstStyle/>
          <a:p>
            <a:r>
              <a:rPr lang="en-US" noProof="0"/>
              <a:t>Click to edit Master title style</a:t>
            </a:r>
            <a:endParaRPr lang="en-US" noProof="0" dirty="0"/>
          </a:p>
        </p:txBody>
      </p:sp>
      <p:sp>
        <p:nvSpPr>
          <p:cNvPr id="14" name="Text Placeholder 2">
            <a:extLst>
              <a:ext uri="{FF2B5EF4-FFF2-40B4-BE49-F238E27FC236}">
                <a16:creationId xmlns:a16="http://schemas.microsoft.com/office/drawing/2014/main" id="{774CF4BA-8DCB-42CF-A2C4-D6AF95EE3F54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515938" y="1681163"/>
            <a:ext cx="5157787" cy="823912"/>
          </a:xfrm>
        </p:spPr>
        <p:txBody>
          <a:bodyPr anchor="b"/>
          <a:lstStyle>
            <a:lvl1pPr marL="0" indent="0">
              <a:buNone/>
              <a:defRPr sz="2400" b="1">
                <a:solidFill>
                  <a:schemeClr val="accent1"/>
                </a:solidFill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noProof="0"/>
              <a:t>Click to edit Master text styles</a:t>
            </a:r>
          </a:p>
        </p:txBody>
      </p:sp>
      <p:sp>
        <p:nvSpPr>
          <p:cNvPr id="17" name="Content Placeholder 3">
            <a:extLst>
              <a:ext uri="{FF2B5EF4-FFF2-40B4-BE49-F238E27FC236}">
                <a16:creationId xmlns:a16="http://schemas.microsoft.com/office/drawing/2014/main" id="{67BA8B6E-A28D-4658-8C91-6CA7BD539B85}"/>
              </a:ext>
            </a:extLst>
          </p:cNvPr>
          <p:cNvSpPr>
            <a:spLocks noGrp="1"/>
          </p:cNvSpPr>
          <p:nvPr>
            <p:ph sz="half" idx="2"/>
          </p:nvPr>
        </p:nvSpPr>
        <p:spPr>
          <a:xfrm>
            <a:off x="515938" y="2505075"/>
            <a:ext cx="5157787" cy="3684588"/>
          </a:xfrm>
        </p:spPr>
        <p:txBody>
          <a:bodyPr/>
          <a:lstStyle/>
          <a:p>
            <a:pPr lvl="0"/>
            <a:r>
              <a:rPr lang="en-US" noProof="0"/>
              <a:t>Click to edit Master text styles</a:t>
            </a:r>
          </a:p>
          <a:p>
            <a:pPr lvl="1"/>
            <a:r>
              <a:rPr lang="en-US" noProof="0"/>
              <a:t>Second level</a:t>
            </a:r>
          </a:p>
          <a:p>
            <a:pPr lvl="2"/>
            <a:r>
              <a:rPr lang="en-US" noProof="0"/>
              <a:t>Third level</a:t>
            </a:r>
          </a:p>
          <a:p>
            <a:pPr lvl="3"/>
            <a:r>
              <a:rPr lang="en-US" noProof="0"/>
              <a:t>Fourth level</a:t>
            </a:r>
          </a:p>
          <a:p>
            <a:pPr lvl="4"/>
            <a:r>
              <a:rPr lang="en-US" noProof="0"/>
              <a:t>Fifth level</a:t>
            </a:r>
            <a:endParaRPr lang="en-US" noProof="0" dirty="0"/>
          </a:p>
        </p:txBody>
      </p:sp>
      <p:sp>
        <p:nvSpPr>
          <p:cNvPr id="18" name="Text Placeholder 4">
            <a:extLst>
              <a:ext uri="{FF2B5EF4-FFF2-40B4-BE49-F238E27FC236}">
                <a16:creationId xmlns:a16="http://schemas.microsoft.com/office/drawing/2014/main" id="{F73B3215-82DB-4DBF-9E77-3AE2308C6920}"/>
              </a:ext>
            </a:extLst>
          </p:cNvPr>
          <p:cNvSpPr>
            <a:spLocks noGrp="1"/>
          </p:cNvSpPr>
          <p:nvPr>
            <p:ph type="body" sz="quarter" idx="3"/>
          </p:nvPr>
        </p:nvSpPr>
        <p:spPr>
          <a:xfrm>
            <a:off x="6172200" y="1681163"/>
            <a:ext cx="5183188" cy="823912"/>
          </a:xfrm>
        </p:spPr>
        <p:txBody>
          <a:bodyPr anchor="b"/>
          <a:lstStyle>
            <a:lvl1pPr marL="0" indent="0">
              <a:buNone/>
              <a:defRPr sz="2400" b="1">
                <a:solidFill>
                  <a:schemeClr val="accent5"/>
                </a:solidFill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noProof="0"/>
              <a:t>Click to edit Master text styles</a:t>
            </a:r>
          </a:p>
        </p:txBody>
      </p:sp>
      <p:sp>
        <p:nvSpPr>
          <p:cNvPr id="19" name="Content Placeholder 5">
            <a:extLst>
              <a:ext uri="{FF2B5EF4-FFF2-40B4-BE49-F238E27FC236}">
                <a16:creationId xmlns:a16="http://schemas.microsoft.com/office/drawing/2014/main" id="{8DFD34E8-36CC-4FFE-926B-C170208FEDB8}"/>
              </a:ext>
            </a:extLst>
          </p:cNvPr>
          <p:cNvSpPr>
            <a:spLocks noGrp="1"/>
          </p:cNvSpPr>
          <p:nvPr>
            <p:ph sz="quarter" idx="4"/>
          </p:nvPr>
        </p:nvSpPr>
        <p:spPr>
          <a:xfrm>
            <a:off x="6172200" y="2505075"/>
            <a:ext cx="5183188" cy="3684588"/>
          </a:xfrm>
        </p:spPr>
        <p:txBody>
          <a:bodyPr/>
          <a:lstStyle/>
          <a:p>
            <a:pPr lvl="0"/>
            <a:r>
              <a:rPr lang="en-US" noProof="0"/>
              <a:t>Click to edit Master text styles</a:t>
            </a:r>
          </a:p>
          <a:p>
            <a:pPr lvl="1"/>
            <a:r>
              <a:rPr lang="en-US" noProof="0"/>
              <a:t>Second level</a:t>
            </a:r>
          </a:p>
          <a:p>
            <a:pPr lvl="2"/>
            <a:r>
              <a:rPr lang="en-US" noProof="0"/>
              <a:t>Third level</a:t>
            </a:r>
          </a:p>
          <a:p>
            <a:pPr lvl="3"/>
            <a:r>
              <a:rPr lang="en-US" noProof="0"/>
              <a:t>Fourth level</a:t>
            </a:r>
          </a:p>
          <a:p>
            <a:pPr lvl="4"/>
            <a:r>
              <a:rPr lang="en-US" noProof="0"/>
              <a:t>Fifth level</a:t>
            </a:r>
            <a:endParaRPr lang="en-US" noProof="0" dirty="0"/>
          </a:p>
        </p:txBody>
      </p:sp>
    </p:spTree>
    <p:extLst>
      <p:ext uri="{BB962C8B-B14F-4D97-AF65-F5344CB8AC3E}">
        <p14:creationId xmlns:p14="http://schemas.microsoft.com/office/powerpoint/2010/main" val="2476319613"/>
      </p:ext>
    </p:extLst>
  </p:cSld>
  <p:clrMapOvr>
    <a:masterClrMapping/>
  </p:clrMapOvr>
</p:sldLayout>
</file>

<file path=ppt/slideLayouts/slideLayout1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Picture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Picture Placeholder 21">
            <a:extLst>
              <a:ext uri="{FF2B5EF4-FFF2-40B4-BE49-F238E27FC236}">
                <a16:creationId xmlns:a16="http://schemas.microsoft.com/office/drawing/2014/main" id="{C57825D7-DD33-4B70-BBBE-D46E7A5352EC}"/>
              </a:ext>
            </a:extLst>
          </p:cNvPr>
          <p:cNvSpPr>
            <a:spLocks noGrp="1"/>
          </p:cNvSpPr>
          <p:nvPr>
            <p:ph type="pic" idx="1"/>
          </p:nvPr>
        </p:nvSpPr>
        <p:spPr>
          <a:xfrm>
            <a:off x="6096000" y="768485"/>
            <a:ext cx="5305662" cy="5305662"/>
          </a:xfrm>
          <a:custGeom>
            <a:avLst/>
            <a:gdLst>
              <a:gd name="connsiteX0" fmla="*/ 2652831 w 5305662"/>
              <a:gd name="connsiteY0" fmla="*/ 0 h 5305662"/>
              <a:gd name="connsiteX1" fmla="*/ 5305662 w 5305662"/>
              <a:gd name="connsiteY1" fmla="*/ 2652831 h 5305662"/>
              <a:gd name="connsiteX2" fmla="*/ 2652831 w 5305662"/>
              <a:gd name="connsiteY2" fmla="*/ 5305662 h 5305662"/>
              <a:gd name="connsiteX3" fmla="*/ 0 w 5305662"/>
              <a:gd name="connsiteY3" fmla="*/ 2652831 h 5305662"/>
              <a:gd name="connsiteX4" fmla="*/ 2652831 w 5305662"/>
              <a:gd name="connsiteY4" fmla="*/ 0 h 5305662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</a:cxnLst>
            <a:rect l="l" t="t" r="r" b="b"/>
            <a:pathLst>
              <a:path w="5305662" h="5305662">
                <a:moveTo>
                  <a:pt x="2652831" y="0"/>
                </a:moveTo>
                <a:cubicBezTo>
                  <a:pt x="4117949" y="0"/>
                  <a:pt x="5305662" y="1187713"/>
                  <a:pt x="5305662" y="2652831"/>
                </a:cubicBezTo>
                <a:cubicBezTo>
                  <a:pt x="5305662" y="4117949"/>
                  <a:pt x="4117949" y="5305662"/>
                  <a:pt x="2652831" y="5305662"/>
                </a:cubicBezTo>
                <a:cubicBezTo>
                  <a:pt x="1187713" y="5305662"/>
                  <a:pt x="0" y="4117949"/>
                  <a:pt x="0" y="2652831"/>
                </a:cubicBezTo>
                <a:cubicBezTo>
                  <a:pt x="0" y="1187713"/>
                  <a:pt x="1187713" y="0"/>
                  <a:pt x="2652831" y="0"/>
                </a:cubicBezTo>
                <a:close/>
              </a:path>
            </a:pathLst>
          </a:custGeom>
          <a:solidFill>
            <a:schemeClr val="bg2"/>
          </a:solidFill>
        </p:spPr>
        <p:txBody>
          <a:bodyPr wrap="square" anchor="ctr">
            <a:noAutofit/>
          </a:bodyPr>
          <a:lstStyle>
            <a:lvl1pPr marL="0" indent="0" algn="ctr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r>
              <a:rPr lang="en-US" noProof="0"/>
              <a:t>Click icon to add picture</a:t>
            </a:r>
            <a:endParaRPr lang="en-US" noProof="0" dirty="0"/>
          </a:p>
        </p:txBody>
      </p:sp>
      <p:grpSp>
        <p:nvGrpSpPr>
          <p:cNvPr id="14" name="Group 13">
            <a:extLst>
              <a:ext uri="{FF2B5EF4-FFF2-40B4-BE49-F238E27FC236}">
                <a16:creationId xmlns:a16="http://schemas.microsoft.com/office/drawing/2014/main" id="{0DC2055F-AE3F-46BE-B57E-A0F1A86D1C36}"/>
              </a:ext>
            </a:extLst>
          </p:cNvPr>
          <p:cNvGrpSpPr/>
          <p:nvPr userDrawn="1"/>
        </p:nvGrpSpPr>
        <p:grpSpPr>
          <a:xfrm flipH="1">
            <a:off x="5400786" y="-2003509"/>
            <a:ext cx="8917229" cy="10769768"/>
            <a:chOff x="11114088" y="2241550"/>
            <a:chExt cx="1905000" cy="2354263"/>
          </a:xfrm>
          <a:solidFill>
            <a:schemeClr val="bg2">
              <a:alpha val="91000"/>
            </a:schemeClr>
          </a:solidFill>
        </p:grpSpPr>
        <p:sp>
          <p:nvSpPr>
            <p:cNvPr id="15" name="Freeform 5">
              <a:extLst>
                <a:ext uri="{FF2B5EF4-FFF2-40B4-BE49-F238E27FC236}">
                  <a16:creationId xmlns:a16="http://schemas.microsoft.com/office/drawing/2014/main" id="{C98EF042-A3B8-406D-BC16-153A989F571A}"/>
                </a:ext>
              </a:extLst>
            </p:cNvPr>
            <p:cNvSpPr>
              <a:spLocks/>
            </p:cNvSpPr>
            <p:nvPr/>
          </p:nvSpPr>
          <p:spPr bwMode="auto">
            <a:xfrm>
              <a:off x="11114088" y="2241550"/>
              <a:ext cx="1905000" cy="2354263"/>
            </a:xfrm>
            <a:custGeom>
              <a:avLst/>
              <a:gdLst>
                <a:gd name="T0" fmla="*/ 0 w 447"/>
                <a:gd name="T1" fmla="*/ 264 h 553"/>
                <a:gd name="T2" fmla="*/ 141 w 447"/>
                <a:gd name="T3" fmla="*/ 48 h 553"/>
                <a:gd name="T4" fmla="*/ 414 w 447"/>
                <a:gd name="T5" fmla="*/ 67 h 553"/>
                <a:gd name="T6" fmla="*/ 438 w 447"/>
                <a:gd name="T7" fmla="*/ 98 h 553"/>
                <a:gd name="T8" fmla="*/ 391 w 447"/>
                <a:gd name="T9" fmla="*/ 111 h 553"/>
                <a:gd name="T10" fmla="*/ 94 w 447"/>
                <a:gd name="T11" fmla="*/ 149 h 553"/>
                <a:gd name="T12" fmla="*/ 107 w 447"/>
                <a:gd name="T13" fmla="*/ 424 h 553"/>
                <a:gd name="T14" fmla="*/ 383 w 447"/>
                <a:gd name="T15" fmla="*/ 453 h 553"/>
                <a:gd name="T16" fmla="*/ 393 w 447"/>
                <a:gd name="T17" fmla="*/ 446 h 553"/>
                <a:gd name="T18" fmla="*/ 433 w 447"/>
                <a:gd name="T19" fmla="*/ 449 h 553"/>
                <a:gd name="T20" fmla="*/ 421 w 447"/>
                <a:gd name="T21" fmla="*/ 485 h 553"/>
                <a:gd name="T22" fmla="*/ 194 w 447"/>
                <a:gd name="T23" fmla="*/ 531 h 553"/>
                <a:gd name="T24" fmla="*/ 0 w 447"/>
                <a:gd name="T25" fmla="*/ 264 h 553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  <a:cxn ang="0">
                  <a:pos x="T18" y="T19"/>
                </a:cxn>
                <a:cxn ang="0">
                  <a:pos x="T20" y="T21"/>
                </a:cxn>
                <a:cxn ang="0">
                  <a:pos x="T22" y="T23"/>
                </a:cxn>
                <a:cxn ang="0">
                  <a:pos x="T24" y="T25"/>
                </a:cxn>
              </a:cxnLst>
              <a:rect l="0" t="0" r="r" b="b"/>
              <a:pathLst>
                <a:path w="447" h="553">
                  <a:moveTo>
                    <a:pt x="0" y="264"/>
                  </a:moveTo>
                  <a:cubicBezTo>
                    <a:pt x="5" y="176"/>
                    <a:pt x="49" y="96"/>
                    <a:pt x="141" y="48"/>
                  </a:cubicBezTo>
                  <a:cubicBezTo>
                    <a:pt x="235" y="0"/>
                    <a:pt x="327" y="9"/>
                    <a:pt x="414" y="67"/>
                  </a:cubicBezTo>
                  <a:cubicBezTo>
                    <a:pt x="425" y="75"/>
                    <a:pt x="439" y="82"/>
                    <a:pt x="438" y="98"/>
                  </a:cubicBezTo>
                  <a:cubicBezTo>
                    <a:pt x="437" y="120"/>
                    <a:pt x="413" y="127"/>
                    <a:pt x="391" y="111"/>
                  </a:cubicBezTo>
                  <a:cubicBezTo>
                    <a:pt x="294" y="40"/>
                    <a:pt x="166" y="56"/>
                    <a:pt x="94" y="149"/>
                  </a:cubicBezTo>
                  <a:cubicBezTo>
                    <a:pt x="30" y="231"/>
                    <a:pt x="36" y="349"/>
                    <a:pt x="107" y="424"/>
                  </a:cubicBezTo>
                  <a:cubicBezTo>
                    <a:pt x="180" y="502"/>
                    <a:pt x="296" y="514"/>
                    <a:pt x="383" y="453"/>
                  </a:cubicBezTo>
                  <a:cubicBezTo>
                    <a:pt x="386" y="451"/>
                    <a:pt x="390" y="449"/>
                    <a:pt x="393" y="446"/>
                  </a:cubicBezTo>
                  <a:cubicBezTo>
                    <a:pt x="407" y="433"/>
                    <a:pt x="420" y="433"/>
                    <a:pt x="433" y="449"/>
                  </a:cubicBezTo>
                  <a:cubicBezTo>
                    <a:pt x="447" y="467"/>
                    <a:pt x="433" y="477"/>
                    <a:pt x="421" y="485"/>
                  </a:cubicBezTo>
                  <a:cubicBezTo>
                    <a:pt x="353" y="537"/>
                    <a:pt x="277" y="553"/>
                    <a:pt x="194" y="531"/>
                  </a:cubicBezTo>
                  <a:cubicBezTo>
                    <a:pt x="79" y="501"/>
                    <a:pt x="1" y="397"/>
                    <a:pt x="0" y="264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  <p:sp>
          <p:nvSpPr>
            <p:cNvPr id="16" name="Freeform 6">
              <a:extLst>
                <a:ext uri="{FF2B5EF4-FFF2-40B4-BE49-F238E27FC236}">
                  <a16:creationId xmlns:a16="http://schemas.microsoft.com/office/drawing/2014/main" id="{68E5FAC9-A660-4D7A-AC84-0A7C8CC3BB65}"/>
                </a:ext>
              </a:extLst>
            </p:cNvPr>
            <p:cNvSpPr>
              <a:spLocks/>
            </p:cNvSpPr>
            <p:nvPr/>
          </p:nvSpPr>
          <p:spPr bwMode="auto">
            <a:xfrm>
              <a:off x="11412538" y="2590800"/>
              <a:ext cx="835025" cy="1673225"/>
            </a:xfrm>
            <a:custGeom>
              <a:avLst/>
              <a:gdLst>
                <a:gd name="T0" fmla="*/ 0 w 196"/>
                <a:gd name="T1" fmla="*/ 198 h 393"/>
                <a:gd name="T2" fmla="*/ 157 w 196"/>
                <a:gd name="T3" fmla="*/ 8 h 393"/>
                <a:gd name="T4" fmla="*/ 192 w 196"/>
                <a:gd name="T5" fmla="*/ 22 h 393"/>
                <a:gd name="T6" fmla="*/ 167 w 196"/>
                <a:gd name="T7" fmla="*/ 56 h 393"/>
                <a:gd name="T8" fmla="*/ 48 w 196"/>
                <a:gd name="T9" fmla="*/ 198 h 393"/>
                <a:gd name="T10" fmla="*/ 170 w 196"/>
                <a:gd name="T11" fmla="*/ 339 h 393"/>
                <a:gd name="T12" fmla="*/ 193 w 196"/>
                <a:gd name="T13" fmla="*/ 372 h 393"/>
                <a:gd name="T14" fmla="*/ 160 w 196"/>
                <a:gd name="T15" fmla="*/ 387 h 393"/>
                <a:gd name="T16" fmla="*/ 0 w 196"/>
                <a:gd name="T17" fmla="*/ 198 h 393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</a:cxnLst>
              <a:rect l="0" t="0" r="r" b="b"/>
              <a:pathLst>
                <a:path w="196" h="393">
                  <a:moveTo>
                    <a:pt x="0" y="198"/>
                  </a:moveTo>
                  <a:cubicBezTo>
                    <a:pt x="0" y="103"/>
                    <a:pt x="64" y="26"/>
                    <a:pt x="157" y="8"/>
                  </a:cubicBezTo>
                  <a:cubicBezTo>
                    <a:pt x="171" y="6"/>
                    <a:pt x="188" y="0"/>
                    <a:pt x="192" y="22"/>
                  </a:cubicBezTo>
                  <a:cubicBezTo>
                    <a:pt x="196" y="41"/>
                    <a:pt x="190" y="52"/>
                    <a:pt x="167" y="56"/>
                  </a:cubicBezTo>
                  <a:cubicBezTo>
                    <a:pt x="95" y="70"/>
                    <a:pt x="47" y="129"/>
                    <a:pt x="48" y="198"/>
                  </a:cubicBezTo>
                  <a:cubicBezTo>
                    <a:pt x="48" y="267"/>
                    <a:pt x="97" y="325"/>
                    <a:pt x="170" y="339"/>
                  </a:cubicBezTo>
                  <a:cubicBezTo>
                    <a:pt x="191" y="343"/>
                    <a:pt x="195" y="354"/>
                    <a:pt x="193" y="372"/>
                  </a:cubicBezTo>
                  <a:cubicBezTo>
                    <a:pt x="190" y="393"/>
                    <a:pt x="174" y="389"/>
                    <a:pt x="160" y="387"/>
                  </a:cubicBezTo>
                  <a:cubicBezTo>
                    <a:pt x="70" y="375"/>
                    <a:pt x="0" y="293"/>
                    <a:pt x="0" y="198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</p:grpSp>
      <p:sp>
        <p:nvSpPr>
          <p:cNvPr id="19" name="Title 1">
            <a:extLst>
              <a:ext uri="{FF2B5EF4-FFF2-40B4-BE49-F238E27FC236}">
                <a16:creationId xmlns:a16="http://schemas.microsoft.com/office/drawing/2014/main" id="{19A1397F-1946-4CBE-9EC5-159C3CBC78B6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8" y="457200"/>
            <a:ext cx="3932237" cy="1600200"/>
          </a:xfrm>
        </p:spPr>
        <p:txBody>
          <a:bodyPr anchor="b"/>
          <a:lstStyle>
            <a:lvl1pPr>
              <a:defRPr sz="3200"/>
            </a:lvl1pPr>
          </a:lstStyle>
          <a:p>
            <a:r>
              <a:rPr lang="en-US" noProof="0"/>
              <a:t>Click to edit Master title style</a:t>
            </a:r>
            <a:endParaRPr lang="en-US" noProof="0" dirty="0"/>
          </a:p>
        </p:txBody>
      </p:sp>
      <p:sp>
        <p:nvSpPr>
          <p:cNvPr id="20" name="Text Placeholder 3">
            <a:extLst>
              <a:ext uri="{FF2B5EF4-FFF2-40B4-BE49-F238E27FC236}">
                <a16:creationId xmlns:a16="http://schemas.microsoft.com/office/drawing/2014/main" id="{C535F2AB-153E-44A9-97BE-00553BEC1770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39788" y="2057400"/>
            <a:ext cx="3932237" cy="3811588"/>
          </a:xfrm>
        </p:spPr>
        <p:txBody>
          <a:bodyPr/>
          <a:lstStyle>
            <a:lvl1pPr marL="0" indent="0">
              <a:buFont typeface="Arial" panose="020B0604020202020204" pitchFamily="34" charset="0"/>
              <a:buNone/>
              <a:defRPr sz="16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noProof="0"/>
              <a:t>Click to 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1768970482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Slide_02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3">
            <a:extLst>
              <a:ext uri="{FF2B5EF4-FFF2-40B4-BE49-F238E27FC236}">
                <a16:creationId xmlns:a16="http://schemas.microsoft.com/office/drawing/2014/main" id="{86299464-ED20-4919-8B3A-2CFAE8DA2347}"/>
              </a:ext>
            </a:extLst>
          </p:cNvPr>
          <p:cNvSpPr/>
          <p:nvPr userDrawn="1"/>
        </p:nvSpPr>
        <p:spPr>
          <a:xfrm>
            <a:off x="0" y="0"/>
            <a:ext cx="12192000" cy="6858000"/>
          </a:xfrm>
          <a:prstGeom prst="rect">
            <a:avLst/>
          </a:prstGeom>
          <a:solidFill>
            <a:schemeClr val="accent4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id="{2456FD49-C258-4333-9422-358C976A341C}"/>
              </a:ext>
            </a:extLst>
          </p:cNvPr>
          <p:cNvSpPr>
            <a:spLocks noGrp="1"/>
          </p:cNvSpPr>
          <p:nvPr>
            <p:ph type="ctrTitle" hasCustomPrompt="1"/>
          </p:nvPr>
        </p:nvSpPr>
        <p:spPr>
          <a:xfrm>
            <a:off x="6343650" y="2173288"/>
            <a:ext cx="5143500" cy="2090808"/>
          </a:xfrm>
        </p:spPr>
        <p:txBody>
          <a:bodyPr anchor="b">
            <a:noAutofit/>
          </a:bodyPr>
          <a:lstStyle>
            <a:lvl1pPr algn="l">
              <a:defRPr sz="5400" b="1" cap="all" baseline="0">
                <a:solidFill>
                  <a:schemeClr val="bg1"/>
                </a:solidFill>
                <a:latin typeface="+mj-lt"/>
              </a:defRPr>
            </a:lvl1pPr>
          </a:lstStyle>
          <a:p>
            <a:r>
              <a:rPr lang="en-US" noProof="0" dirty="0"/>
              <a:t>Title comes here</a:t>
            </a:r>
          </a:p>
        </p:txBody>
      </p:sp>
      <p:sp>
        <p:nvSpPr>
          <p:cNvPr id="3" name="Subtitle 2">
            <a:extLst>
              <a:ext uri="{FF2B5EF4-FFF2-40B4-BE49-F238E27FC236}">
                <a16:creationId xmlns:a16="http://schemas.microsoft.com/office/drawing/2014/main" id="{59758E15-A93D-4FB9-843D-1490E27A151B}"/>
              </a:ext>
            </a:extLst>
          </p:cNvPr>
          <p:cNvSpPr>
            <a:spLocks noGrp="1"/>
          </p:cNvSpPr>
          <p:nvPr>
            <p:ph type="subTitle" idx="1"/>
          </p:nvPr>
        </p:nvSpPr>
        <p:spPr>
          <a:xfrm>
            <a:off x="6343650" y="4279971"/>
            <a:ext cx="5143500" cy="503167"/>
          </a:xfrm>
        </p:spPr>
        <p:txBody>
          <a:bodyPr>
            <a:noAutofit/>
          </a:bodyPr>
          <a:lstStyle>
            <a:lvl1pPr marL="0" indent="0" algn="l">
              <a:buNone/>
              <a:defRPr sz="1800" b="0" cap="all" baseline="0">
                <a:solidFill>
                  <a:schemeClr val="bg1"/>
                </a:solidFill>
              </a:defRPr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  <a:lvl6pPr marL="2286000" indent="0" algn="ctr">
              <a:buNone/>
              <a:defRPr sz="1600"/>
            </a:lvl6pPr>
            <a:lvl7pPr marL="2743200" indent="0" algn="ctr">
              <a:buNone/>
              <a:defRPr sz="1600"/>
            </a:lvl7pPr>
            <a:lvl8pPr marL="3200400" indent="0" algn="ctr">
              <a:buNone/>
              <a:defRPr sz="1600"/>
            </a:lvl8pPr>
            <a:lvl9pPr marL="3657600" indent="0" algn="ctr">
              <a:buNone/>
              <a:defRPr sz="1600"/>
            </a:lvl9pPr>
          </a:lstStyle>
          <a:p>
            <a:r>
              <a:rPr lang="en-US" noProof="0"/>
              <a:t>Click to edit Master subtitle style</a:t>
            </a:r>
            <a:endParaRPr lang="en-US" noProof="0" dirty="0"/>
          </a:p>
        </p:txBody>
      </p:sp>
      <p:sp>
        <p:nvSpPr>
          <p:cNvPr id="13" name="Picture Placeholder 12">
            <a:extLst>
              <a:ext uri="{FF2B5EF4-FFF2-40B4-BE49-F238E27FC236}">
                <a16:creationId xmlns:a16="http://schemas.microsoft.com/office/drawing/2014/main" id="{BCCC559D-0EC3-432C-B397-6897B366DF36}"/>
              </a:ext>
            </a:extLst>
          </p:cNvPr>
          <p:cNvSpPr>
            <a:spLocks noGrp="1"/>
          </p:cNvSpPr>
          <p:nvPr>
            <p:ph type="pic" sz="quarter" idx="10"/>
          </p:nvPr>
        </p:nvSpPr>
        <p:spPr>
          <a:xfrm>
            <a:off x="710812" y="728545"/>
            <a:ext cx="5305661" cy="5305661"/>
          </a:xfrm>
          <a:prstGeom prst="ellipse">
            <a:avLst/>
          </a:prstGeom>
          <a:solidFill>
            <a:schemeClr val="bg2"/>
          </a:solidFill>
        </p:spPr>
        <p:txBody>
          <a:bodyPr anchor="ctr"/>
          <a:lstStyle>
            <a:lvl1pPr marL="0" indent="0" algn="ctr">
              <a:buNone/>
              <a:defRPr/>
            </a:lvl1pPr>
          </a:lstStyle>
          <a:p>
            <a:r>
              <a:rPr lang="en-US" noProof="0"/>
              <a:t>Click icon to add picture</a:t>
            </a:r>
            <a:endParaRPr lang="en-US" noProof="0" dirty="0"/>
          </a:p>
        </p:txBody>
      </p:sp>
      <p:grpSp>
        <p:nvGrpSpPr>
          <p:cNvPr id="14" name="Group 13">
            <a:extLst>
              <a:ext uri="{FF2B5EF4-FFF2-40B4-BE49-F238E27FC236}">
                <a16:creationId xmlns:a16="http://schemas.microsoft.com/office/drawing/2014/main" id="{0DC2055F-AE3F-46BE-B57E-A0F1A86D1C36}"/>
              </a:ext>
            </a:extLst>
          </p:cNvPr>
          <p:cNvGrpSpPr/>
          <p:nvPr userDrawn="1"/>
        </p:nvGrpSpPr>
        <p:grpSpPr>
          <a:xfrm>
            <a:off x="-1728305" y="-2049517"/>
            <a:ext cx="8917229" cy="10769768"/>
            <a:chOff x="11114088" y="2241550"/>
            <a:chExt cx="1905000" cy="2354263"/>
          </a:xfrm>
          <a:solidFill>
            <a:schemeClr val="bg1">
              <a:alpha val="16000"/>
            </a:schemeClr>
          </a:solidFill>
        </p:grpSpPr>
        <p:sp>
          <p:nvSpPr>
            <p:cNvPr id="15" name="Freeform 5">
              <a:extLst>
                <a:ext uri="{FF2B5EF4-FFF2-40B4-BE49-F238E27FC236}">
                  <a16:creationId xmlns:a16="http://schemas.microsoft.com/office/drawing/2014/main" id="{C98EF042-A3B8-406D-BC16-153A989F571A}"/>
                </a:ext>
              </a:extLst>
            </p:cNvPr>
            <p:cNvSpPr>
              <a:spLocks/>
            </p:cNvSpPr>
            <p:nvPr/>
          </p:nvSpPr>
          <p:spPr bwMode="auto">
            <a:xfrm>
              <a:off x="11114088" y="2241550"/>
              <a:ext cx="1905000" cy="2354263"/>
            </a:xfrm>
            <a:custGeom>
              <a:avLst/>
              <a:gdLst>
                <a:gd name="T0" fmla="*/ 0 w 447"/>
                <a:gd name="T1" fmla="*/ 264 h 553"/>
                <a:gd name="T2" fmla="*/ 141 w 447"/>
                <a:gd name="T3" fmla="*/ 48 h 553"/>
                <a:gd name="T4" fmla="*/ 414 w 447"/>
                <a:gd name="T5" fmla="*/ 67 h 553"/>
                <a:gd name="T6" fmla="*/ 438 w 447"/>
                <a:gd name="T7" fmla="*/ 98 h 553"/>
                <a:gd name="T8" fmla="*/ 391 w 447"/>
                <a:gd name="T9" fmla="*/ 111 h 553"/>
                <a:gd name="T10" fmla="*/ 94 w 447"/>
                <a:gd name="T11" fmla="*/ 149 h 553"/>
                <a:gd name="T12" fmla="*/ 107 w 447"/>
                <a:gd name="T13" fmla="*/ 424 h 553"/>
                <a:gd name="T14" fmla="*/ 383 w 447"/>
                <a:gd name="T15" fmla="*/ 453 h 553"/>
                <a:gd name="T16" fmla="*/ 393 w 447"/>
                <a:gd name="T17" fmla="*/ 446 h 553"/>
                <a:gd name="T18" fmla="*/ 433 w 447"/>
                <a:gd name="T19" fmla="*/ 449 h 553"/>
                <a:gd name="T20" fmla="*/ 421 w 447"/>
                <a:gd name="T21" fmla="*/ 485 h 553"/>
                <a:gd name="T22" fmla="*/ 194 w 447"/>
                <a:gd name="T23" fmla="*/ 531 h 553"/>
                <a:gd name="T24" fmla="*/ 0 w 447"/>
                <a:gd name="T25" fmla="*/ 264 h 553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  <a:cxn ang="0">
                  <a:pos x="T18" y="T19"/>
                </a:cxn>
                <a:cxn ang="0">
                  <a:pos x="T20" y="T21"/>
                </a:cxn>
                <a:cxn ang="0">
                  <a:pos x="T22" y="T23"/>
                </a:cxn>
                <a:cxn ang="0">
                  <a:pos x="T24" y="T25"/>
                </a:cxn>
              </a:cxnLst>
              <a:rect l="0" t="0" r="r" b="b"/>
              <a:pathLst>
                <a:path w="447" h="553">
                  <a:moveTo>
                    <a:pt x="0" y="264"/>
                  </a:moveTo>
                  <a:cubicBezTo>
                    <a:pt x="5" y="176"/>
                    <a:pt x="49" y="96"/>
                    <a:pt x="141" y="48"/>
                  </a:cubicBezTo>
                  <a:cubicBezTo>
                    <a:pt x="235" y="0"/>
                    <a:pt x="327" y="9"/>
                    <a:pt x="414" y="67"/>
                  </a:cubicBezTo>
                  <a:cubicBezTo>
                    <a:pt x="425" y="75"/>
                    <a:pt x="439" y="82"/>
                    <a:pt x="438" y="98"/>
                  </a:cubicBezTo>
                  <a:cubicBezTo>
                    <a:pt x="437" y="120"/>
                    <a:pt x="413" y="127"/>
                    <a:pt x="391" y="111"/>
                  </a:cubicBezTo>
                  <a:cubicBezTo>
                    <a:pt x="294" y="40"/>
                    <a:pt x="166" y="56"/>
                    <a:pt x="94" y="149"/>
                  </a:cubicBezTo>
                  <a:cubicBezTo>
                    <a:pt x="30" y="231"/>
                    <a:pt x="36" y="349"/>
                    <a:pt x="107" y="424"/>
                  </a:cubicBezTo>
                  <a:cubicBezTo>
                    <a:pt x="180" y="502"/>
                    <a:pt x="296" y="514"/>
                    <a:pt x="383" y="453"/>
                  </a:cubicBezTo>
                  <a:cubicBezTo>
                    <a:pt x="386" y="451"/>
                    <a:pt x="390" y="449"/>
                    <a:pt x="393" y="446"/>
                  </a:cubicBezTo>
                  <a:cubicBezTo>
                    <a:pt x="407" y="433"/>
                    <a:pt x="420" y="433"/>
                    <a:pt x="433" y="449"/>
                  </a:cubicBezTo>
                  <a:cubicBezTo>
                    <a:pt x="447" y="467"/>
                    <a:pt x="433" y="477"/>
                    <a:pt x="421" y="485"/>
                  </a:cubicBezTo>
                  <a:cubicBezTo>
                    <a:pt x="353" y="537"/>
                    <a:pt x="277" y="553"/>
                    <a:pt x="194" y="531"/>
                  </a:cubicBezTo>
                  <a:cubicBezTo>
                    <a:pt x="79" y="501"/>
                    <a:pt x="1" y="397"/>
                    <a:pt x="0" y="264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  <p:sp>
          <p:nvSpPr>
            <p:cNvPr id="16" name="Freeform 6">
              <a:extLst>
                <a:ext uri="{FF2B5EF4-FFF2-40B4-BE49-F238E27FC236}">
                  <a16:creationId xmlns:a16="http://schemas.microsoft.com/office/drawing/2014/main" id="{68E5FAC9-A660-4D7A-AC84-0A7C8CC3BB65}"/>
                </a:ext>
              </a:extLst>
            </p:cNvPr>
            <p:cNvSpPr>
              <a:spLocks/>
            </p:cNvSpPr>
            <p:nvPr/>
          </p:nvSpPr>
          <p:spPr bwMode="auto">
            <a:xfrm>
              <a:off x="11412538" y="2590800"/>
              <a:ext cx="835025" cy="1673225"/>
            </a:xfrm>
            <a:custGeom>
              <a:avLst/>
              <a:gdLst>
                <a:gd name="T0" fmla="*/ 0 w 196"/>
                <a:gd name="T1" fmla="*/ 198 h 393"/>
                <a:gd name="T2" fmla="*/ 157 w 196"/>
                <a:gd name="T3" fmla="*/ 8 h 393"/>
                <a:gd name="T4" fmla="*/ 192 w 196"/>
                <a:gd name="T5" fmla="*/ 22 h 393"/>
                <a:gd name="T6" fmla="*/ 167 w 196"/>
                <a:gd name="T7" fmla="*/ 56 h 393"/>
                <a:gd name="T8" fmla="*/ 48 w 196"/>
                <a:gd name="T9" fmla="*/ 198 h 393"/>
                <a:gd name="T10" fmla="*/ 170 w 196"/>
                <a:gd name="T11" fmla="*/ 339 h 393"/>
                <a:gd name="T12" fmla="*/ 193 w 196"/>
                <a:gd name="T13" fmla="*/ 372 h 393"/>
                <a:gd name="T14" fmla="*/ 160 w 196"/>
                <a:gd name="T15" fmla="*/ 387 h 393"/>
                <a:gd name="T16" fmla="*/ 0 w 196"/>
                <a:gd name="T17" fmla="*/ 198 h 393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</a:cxnLst>
              <a:rect l="0" t="0" r="r" b="b"/>
              <a:pathLst>
                <a:path w="196" h="393">
                  <a:moveTo>
                    <a:pt x="0" y="198"/>
                  </a:moveTo>
                  <a:cubicBezTo>
                    <a:pt x="0" y="103"/>
                    <a:pt x="64" y="26"/>
                    <a:pt x="157" y="8"/>
                  </a:cubicBezTo>
                  <a:cubicBezTo>
                    <a:pt x="171" y="6"/>
                    <a:pt x="188" y="0"/>
                    <a:pt x="192" y="22"/>
                  </a:cubicBezTo>
                  <a:cubicBezTo>
                    <a:pt x="196" y="41"/>
                    <a:pt x="190" y="52"/>
                    <a:pt x="167" y="56"/>
                  </a:cubicBezTo>
                  <a:cubicBezTo>
                    <a:pt x="95" y="70"/>
                    <a:pt x="47" y="129"/>
                    <a:pt x="48" y="198"/>
                  </a:cubicBezTo>
                  <a:cubicBezTo>
                    <a:pt x="48" y="267"/>
                    <a:pt x="97" y="325"/>
                    <a:pt x="170" y="339"/>
                  </a:cubicBezTo>
                  <a:cubicBezTo>
                    <a:pt x="191" y="343"/>
                    <a:pt x="195" y="354"/>
                    <a:pt x="193" y="372"/>
                  </a:cubicBezTo>
                  <a:cubicBezTo>
                    <a:pt x="190" y="393"/>
                    <a:pt x="174" y="389"/>
                    <a:pt x="160" y="387"/>
                  </a:cubicBezTo>
                  <a:cubicBezTo>
                    <a:pt x="70" y="375"/>
                    <a:pt x="0" y="293"/>
                    <a:pt x="0" y="198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</p:grpSp>
      <p:pic>
        <p:nvPicPr>
          <p:cNvPr id="9" name="Picture 8">
            <a:extLst>
              <a:ext uri="{FF2B5EF4-FFF2-40B4-BE49-F238E27FC236}">
                <a16:creationId xmlns:a16="http://schemas.microsoft.com/office/drawing/2014/main" id="{4FE28ACC-E44C-4381-B768-0310810E78D2}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extLst>
              <a:ext uri="{BEBA8EAE-BF5A-486C-A8C5-ECC9F3942E4B}">
                <a14:imgProps xmlns:a14="http://schemas.microsoft.com/office/drawing/2010/main">
                  <a14:imgLayer r:embed="rId3">
                    <a14:imgEffect>
                      <a14:brightnessContrast bright="10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p:blipFill>
        <p:spPr>
          <a:xfrm>
            <a:off x="10015850" y="391862"/>
            <a:ext cx="1745251" cy="673365"/>
          </a:xfrm>
          <a:prstGeom prst="rect">
            <a:avLst/>
          </a:prstGeom>
        </p:spPr>
      </p:pic>
      <p:cxnSp>
        <p:nvCxnSpPr>
          <p:cNvPr id="5" name="Straight Connector 4">
            <a:extLst>
              <a:ext uri="{FF2B5EF4-FFF2-40B4-BE49-F238E27FC236}">
                <a16:creationId xmlns:a16="http://schemas.microsoft.com/office/drawing/2014/main" id="{819AFA09-F4B1-493D-BCAD-FF30C20CD1AA}"/>
              </a:ext>
            </a:extLst>
          </p:cNvPr>
          <p:cNvCxnSpPr/>
          <p:nvPr userDrawn="1"/>
        </p:nvCxnSpPr>
        <p:spPr>
          <a:xfrm>
            <a:off x="6469778" y="4233582"/>
            <a:ext cx="2532336" cy="0"/>
          </a:xfrm>
          <a:prstGeom prst="line">
            <a:avLst/>
          </a:prstGeom>
          <a:ln>
            <a:solidFill>
              <a:schemeClr val="bg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1312140839"/>
      </p:ext>
    </p:extLst>
  </p:cSld>
  <p:clrMapOvr>
    <a:masterClrMapping/>
  </p:clrMapOvr>
  <p:extLst>
    <p:ext uri="{DCECCB84-F9BA-43D5-87BE-67443E8EF086}">
      <p15:sldGuideLst xmlns:p15="http://schemas.microsoft.com/office/powerpoint/2012/main">
        <p15:guide id="1" orient="horz" pos="2160" userDrawn="1">
          <p15:clr>
            <a:srgbClr val="FBAE40"/>
          </p15:clr>
        </p15:guide>
        <p15:guide id="2" pos="3840" userDrawn="1">
          <p15:clr>
            <a:srgbClr val="FBAE40"/>
          </p15:clr>
        </p15:guide>
        <p15:guide id="3" pos="7333" userDrawn="1">
          <p15:clr>
            <a:srgbClr val="FBAE40"/>
          </p15:clr>
        </p15:guide>
        <p15:guide id="4" pos="362" userDrawn="1">
          <p15:clr>
            <a:srgbClr val="FBAE40"/>
          </p15:clr>
        </p15:guide>
      </p15:sldGuideLst>
    </p:ext>
  </p:extLst>
</p:sldLayout>
</file>

<file path=ppt/slideLayouts/slideLayout2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ntent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19" name="Group 18">
            <a:extLst>
              <a:ext uri="{FF2B5EF4-FFF2-40B4-BE49-F238E27FC236}">
                <a16:creationId xmlns:a16="http://schemas.microsoft.com/office/drawing/2014/main" id="{9F866E5C-B8AA-4805-B232-831BA01AAF16}"/>
              </a:ext>
            </a:extLst>
          </p:cNvPr>
          <p:cNvGrpSpPr/>
          <p:nvPr userDrawn="1"/>
        </p:nvGrpSpPr>
        <p:grpSpPr>
          <a:xfrm rot="8650774" flipH="1" flipV="1">
            <a:off x="7430044" y="-1843126"/>
            <a:ext cx="4436224" cy="5482435"/>
            <a:chOff x="11114088" y="2241550"/>
            <a:chExt cx="1905000" cy="2354263"/>
          </a:xfrm>
          <a:solidFill>
            <a:schemeClr val="bg2">
              <a:alpha val="53000"/>
            </a:schemeClr>
          </a:solidFill>
        </p:grpSpPr>
        <p:sp>
          <p:nvSpPr>
            <p:cNvPr id="20" name="Freeform 5">
              <a:extLst>
                <a:ext uri="{FF2B5EF4-FFF2-40B4-BE49-F238E27FC236}">
                  <a16:creationId xmlns:a16="http://schemas.microsoft.com/office/drawing/2014/main" id="{F98614F0-2DA3-4F29-8CB3-D61424AC8506}"/>
                </a:ext>
              </a:extLst>
            </p:cNvPr>
            <p:cNvSpPr>
              <a:spLocks/>
            </p:cNvSpPr>
            <p:nvPr/>
          </p:nvSpPr>
          <p:spPr bwMode="auto">
            <a:xfrm>
              <a:off x="11114088" y="2241550"/>
              <a:ext cx="1905000" cy="2354263"/>
            </a:xfrm>
            <a:custGeom>
              <a:avLst/>
              <a:gdLst>
                <a:gd name="T0" fmla="*/ 0 w 447"/>
                <a:gd name="T1" fmla="*/ 264 h 553"/>
                <a:gd name="T2" fmla="*/ 141 w 447"/>
                <a:gd name="T3" fmla="*/ 48 h 553"/>
                <a:gd name="T4" fmla="*/ 414 w 447"/>
                <a:gd name="T5" fmla="*/ 67 h 553"/>
                <a:gd name="T6" fmla="*/ 438 w 447"/>
                <a:gd name="T7" fmla="*/ 98 h 553"/>
                <a:gd name="T8" fmla="*/ 391 w 447"/>
                <a:gd name="T9" fmla="*/ 111 h 553"/>
                <a:gd name="T10" fmla="*/ 94 w 447"/>
                <a:gd name="T11" fmla="*/ 149 h 553"/>
                <a:gd name="T12" fmla="*/ 107 w 447"/>
                <a:gd name="T13" fmla="*/ 424 h 553"/>
                <a:gd name="T14" fmla="*/ 383 w 447"/>
                <a:gd name="T15" fmla="*/ 453 h 553"/>
                <a:gd name="T16" fmla="*/ 393 w 447"/>
                <a:gd name="T17" fmla="*/ 446 h 553"/>
                <a:gd name="T18" fmla="*/ 433 w 447"/>
                <a:gd name="T19" fmla="*/ 449 h 553"/>
                <a:gd name="T20" fmla="*/ 421 w 447"/>
                <a:gd name="T21" fmla="*/ 485 h 553"/>
                <a:gd name="T22" fmla="*/ 194 w 447"/>
                <a:gd name="T23" fmla="*/ 531 h 553"/>
                <a:gd name="T24" fmla="*/ 0 w 447"/>
                <a:gd name="T25" fmla="*/ 264 h 553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  <a:cxn ang="0">
                  <a:pos x="T18" y="T19"/>
                </a:cxn>
                <a:cxn ang="0">
                  <a:pos x="T20" y="T21"/>
                </a:cxn>
                <a:cxn ang="0">
                  <a:pos x="T22" y="T23"/>
                </a:cxn>
                <a:cxn ang="0">
                  <a:pos x="T24" y="T25"/>
                </a:cxn>
              </a:cxnLst>
              <a:rect l="0" t="0" r="r" b="b"/>
              <a:pathLst>
                <a:path w="447" h="553">
                  <a:moveTo>
                    <a:pt x="0" y="264"/>
                  </a:moveTo>
                  <a:cubicBezTo>
                    <a:pt x="5" y="176"/>
                    <a:pt x="49" y="96"/>
                    <a:pt x="141" y="48"/>
                  </a:cubicBezTo>
                  <a:cubicBezTo>
                    <a:pt x="235" y="0"/>
                    <a:pt x="327" y="9"/>
                    <a:pt x="414" y="67"/>
                  </a:cubicBezTo>
                  <a:cubicBezTo>
                    <a:pt x="425" y="75"/>
                    <a:pt x="439" y="82"/>
                    <a:pt x="438" y="98"/>
                  </a:cubicBezTo>
                  <a:cubicBezTo>
                    <a:pt x="437" y="120"/>
                    <a:pt x="413" y="127"/>
                    <a:pt x="391" y="111"/>
                  </a:cubicBezTo>
                  <a:cubicBezTo>
                    <a:pt x="294" y="40"/>
                    <a:pt x="166" y="56"/>
                    <a:pt x="94" y="149"/>
                  </a:cubicBezTo>
                  <a:cubicBezTo>
                    <a:pt x="30" y="231"/>
                    <a:pt x="36" y="349"/>
                    <a:pt x="107" y="424"/>
                  </a:cubicBezTo>
                  <a:cubicBezTo>
                    <a:pt x="180" y="502"/>
                    <a:pt x="296" y="514"/>
                    <a:pt x="383" y="453"/>
                  </a:cubicBezTo>
                  <a:cubicBezTo>
                    <a:pt x="386" y="451"/>
                    <a:pt x="390" y="449"/>
                    <a:pt x="393" y="446"/>
                  </a:cubicBezTo>
                  <a:cubicBezTo>
                    <a:pt x="407" y="433"/>
                    <a:pt x="420" y="433"/>
                    <a:pt x="433" y="449"/>
                  </a:cubicBezTo>
                  <a:cubicBezTo>
                    <a:pt x="447" y="467"/>
                    <a:pt x="433" y="477"/>
                    <a:pt x="421" y="485"/>
                  </a:cubicBezTo>
                  <a:cubicBezTo>
                    <a:pt x="353" y="537"/>
                    <a:pt x="277" y="553"/>
                    <a:pt x="194" y="531"/>
                  </a:cubicBezTo>
                  <a:cubicBezTo>
                    <a:pt x="79" y="501"/>
                    <a:pt x="1" y="397"/>
                    <a:pt x="0" y="264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  <p:sp>
          <p:nvSpPr>
            <p:cNvPr id="22" name="Freeform 6">
              <a:extLst>
                <a:ext uri="{FF2B5EF4-FFF2-40B4-BE49-F238E27FC236}">
                  <a16:creationId xmlns:a16="http://schemas.microsoft.com/office/drawing/2014/main" id="{66D52F08-13EC-4AB4-BB79-89A5395A03BF}"/>
                </a:ext>
              </a:extLst>
            </p:cNvPr>
            <p:cNvSpPr>
              <a:spLocks/>
            </p:cNvSpPr>
            <p:nvPr/>
          </p:nvSpPr>
          <p:spPr bwMode="auto">
            <a:xfrm>
              <a:off x="11412538" y="2590800"/>
              <a:ext cx="835025" cy="1673225"/>
            </a:xfrm>
            <a:custGeom>
              <a:avLst/>
              <a:gdLst>
                <a:gd name="T0" fmla="*/ 0 w 196"/>
                <a:gd name="T1" fmla="*/ 198 h 393"/>
                <a:gd name="T2" fmla="*/ 157 w 196"/>
                <a:gd name="T3" fmla="*/ 8 h 393"/>
                <a:gd name="T4" fmla="*/ 192 w 196"/>
                <a:gd name="T5" fmla="*/ 22 h 393"/>
                <a:gd name="T6" fmla="*/ 167 w 196"/>
                <a:gd name="T7" fmla="*/ 56 h 393"/>
                <a:gd name="T8" fmla="*/ 48 w 196"/>
                <a:gd name="T9" fmla="*/ 198 h 393"/>
                <a:gd name="T10" fmla="*/ 170 w 196"/>
                <a:gd name="T11" fmla="*/ 339 h 393"/>
                <a:gd name="T12" fmla="*/ 193 w 196"/>
                <a:gd name="T13" fmla="*/ 372 h 393"/>
                <a:gd name="T14" fmla="*/ 160 w 196"/>
                <a:gd name="T15" fmla="*/ 387 h 393"/>
                <a:gd name="T16" fmla="*/ 0 w 196"/>
                <a:gd name="T17" fmla="*/ 198 h 393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</a:cxnLst>
              <a:rect l="0" t="0" r="r" b="b"/>
              <a:pathLst>
                <a:path w="196" h="393">
                  <a:moveTo>
                    <a:pt x="0" y="198"/>
                  </a:moveTo>
                  <a:cubicBezTo>
                    <a:pt x="0" y="103"/>
                    <a:pt x="64" y="26"/>
                    <a:pt x="157" y="8"/>
                  </a:cubicBezTo>
                  <a:cubicBezTo>
                    <a:pt x="171" y="6"/>
                    <a:pt x="188" y="0"/>
                    <a:pt x="192" y="22"/>
                  </a:cubicBezTo>
                  <a:cubicBezTo>
                    <a:pt x="196" y="41"/>
                    <a:pt x="190" y="52"/>
                    <a:pt x="167" y="56"/>
                  </a:cubicBezTo>
                  <a:cubicBezTo>
                    <a:pt x="95" y="70"/>
                    <a:pt x="47" y="129"/>
                    <a:pt x="48" y="198"/>
                  </a:cubicBezTo>
                  <a:cubicBezTo>
                    <a:pt x="48" y="267"/>
                    <a:pt x="97" y="325"/>
                    <a:pt x="170" y="339"/>
                  </a:cubicBezTo>
                  <a:cubicBezTo>
                    <a:pt x="191" y="343"/>
                    <a:pt x="195" y="354"/>
                    <a:pt x="193" y="372"/>
                  </a:cubicBezTo>
                  <a:cubicBezTo>
                    <a:pt x="190" y="393"/>
                    <a:pt x="174" y="389"/>
                    <a:pt x="160" y="387"/>
                  </a:cubicBezTo>
                  <a:cubicBezTo>
                    <a:pt x="70" y="375"/>
                    <a:pt x="0" y="293"/>
                    <a:pt x="0" y="198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  <p:sp>
          <p:nvSpPr>
            <p:cNvPr id="23" name="Freeform 7">
              <a:extLst>
                <a:ext uri="{FF2B5EF4-FFF2-40B4-BE49-F238E27FC236}">
                  <a16:creationId xmlns:a16="http://schemas.microsoft.com/office/drawing/2014/main" id="{2544236D-8C3A-41EF-9A68-C84A8A7D0F5A}"/>
                </a:ext>
              </a:extLst>
            </p:cNvPr>
            <p:cNvSpPr>
              <a:spLocks/>
            </p:cNvSpPr>
            <p:nvPr/>
          </p:nvSpPr>
          <p:spPr bwMode="auto">
            <a:xfrm>
              <a:off x="11728451" y="3071813"/>
              <a:ext cx="306388" cy="719138"/>
            </a:xfrm>
            <a:custGeom>
              <a:avLst/>
              <a:gdLst>
                <a:gd name="T0" fmla="*/ 0 w 72"/>
                <a:gd name="T1" fmla="*/ 84 h 169"/>
                <a:gd name="T2" fmla="*/ 20 w 72"/>
                <a:gd name="T3" fmla="*/ 20 h 169"/>
                <a:gd name="T4" fmla="*/ 42 w 72"/>
                <a:gd name="T5" fmla="*/ 9 h 169"/>
                <a:gd name="T6" fmla="*/ 62 w 72"/>
                <a:gd name="T7" fmla="*/ 44 h 169"/>
                <a:gd name="T8" fmla="*/ 62 w 72"/>
                <a:gd name="T9" fmla="*/ 125 h 169"/>
                <a:gd name="T10" fmla="*/ 43 w 72"/>
                <a:gd name="T11" fmla="*/ 159 h 169"/>
                <a:gd name="T12" fmla="*/ 20 w 72"/>
                <a:gd name="T13" fmla="*/ 148 h 169"/>
                <a:gd name="T14" fmla="*/ 0 w 72"/>
                <a:gd name="T15" fmla="*/ 84 h 169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</a:cxnLst>
              <a:rect l="0" t="0" r="r" b="b"/>
              <a:pathLst>
                <a:path w="72" h="169">
                  <a:moveTo>
                    <a:pt x="0" y="84"/>
                  </a:moveTo>
                  <a:cubicBezTo>
                    <a:pt x="2" y="62"/>
                    <a:pt x="6" y="39"/>
                    <a:pt x="20" y="20"/>
                  </a:cubicBezTo>
                  <a:cubicBezTo>
                    <a:pt x="25" y="13"/>
                    <a:pt x="31" y="0"/>
                    <a:pt x="42" y="9"/>
                  </a:cubicBezTo>
                  <a:cubicBezTo>
                    <a:pt x="53" y="18"/>
                    <a:pt x="72" y="25"/>
                    <a:pt x="62" y="44"/>
                  </a:cubicBezTo>
                  <a:cubicBezTo>
                    <a:pt x="47" y="72"/>
                    <a:pt x="47" y="97"/>
                    <a:pt x="62" y="125"/>
                  </a:cubicBezTo>
                  <a:cubicBezTo>
                    <a:pt x="72" y="143"/>
                    <a:pt x="53" y="151"/>
                    <a:pt x="43" y="159"/>
                  </a:cubicBezTo>
                  <a:cubicBezTo>
                    <a:pt x="31" y="169"/>
                    <a:pt x="25" y="156"/>
                    <a:pt x="20" y="148"/>
                  </a:cubicBezTo>
                  <a:cubicBezTo>
                    <a:pt x="6" y="129"/>
                    <a:pt x="2" y="107"/>
                    <a:pt x="0" y="84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</p:grpSp>
      <p:sp>
        <p:nvSpPr>
          <p:cNvPr id="7" name="Rectangle 6">
            <a:extLst>
              <a:ext uri="{FF2B5EF4-FFF2-40B4-BE49-F238E27FC236}">
                <a16:creationId xmlns:a16="http://schemas.microsoft.com/office/drawing/2014/main" id="{76627016-BFC4-46D4-89DB-F72E3C3461EC}"/>
              </a:ext>
            </a:extLst>
          </p:cNvPr>
          <p:cNvSpPr/>
          <p:nvPr userDrawn="1"/>
        </p:nvSpPr>
        <p:spPr>
          <a:xfrm rot="10800000">
            <a:off x="515938" y="-16721"/>
            <a:ext cx="1258618" cy="110506"/>
          </a:xfrm>
          <a:prstGeom prst="rect">
            <a:avLst/>
          </a:prstGeom>
          <a:solidFill>
            <a:schemeClr val="accent6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>
              <a:solidFill>
                <a:schemeClr val="bg1"/>
              </a:solidFill>
            </a:endParaRPr>
          </a:p>
        </p:txBody>
      </p:sp>
      <p:pic>
        <p:nvPicPr>
          <p:cNvPr id="8" name="Picture 7">
            <a:extLst>
              <a:ext uri="{FF2B5EF4-FFF2-40B4-BE49-F238E27FC236}">
                <a16:creationId xmlns:a16="http://schemas.microsoft.com/office/drawing/2014/main" id="{676C557E-B5A7-4416-BCC0-5743550BF152}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duotone>
              <a:prstClr val="black"/>
              <a:schemeClr val="tx2">
                <a:tint val="45000"/>
                <a:satMod val="400000"/>
              </a:schemeClr>
            </a:duotone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p:blipFill>
        <p:spPr>
          <a:xfrm>
            <a:off x="472046" y="6261436"/>
            <a:ext cx="1073019" cy="414000"/>
          </a:xfrm>
          <a:prstGeom prst="rect">
            <a:avLst/>
          </a:prstGeom>
        </p:spPr>
      </p:pic>
      <p:sp>
        <p:nvSpPr>
          <p:cNvPr id="15" name="Oval 14">
            <a:extLst>
              <a:ext uri="{FF2B5EF4-FFF2-40B4-BE49-F238E27FC236}">
                <a16:creationId xmlns:a16="http://schemas.microsoft.com/office/drawing/2014/main" id="{EF515B4A-CB20-4847-8E00-0DD66F1FEBB4}"/>
              </a:ext>
            </a:extLst>
          </p:cNvPr>
          <p:cNvSpPr/>
          <p:nvPr userDrawn="1"/>
        </p:nvSpPr>
        <p:spPr>
          <a:xfrm>
            <a:off x="11371669" y="6409397"/>
            <a:ext cx="280051" cy="280051"/>
          </a:xfrm>
          <a:prstGeom prst="ellipse">
            <a:avLst/>
          </a:prstGeom>
          <a:solidFill>
            <a:schemeClr val="accent6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16" name="Slide Number Placeholder 5">
            <a:extLst>
              <a:ext uri="{FF2B5EF4-FFF2-40B4-BE49-F238E27FC236}">
                <a16:creationId xmlns:a16="http://schemas.microsoft.com/office/drawing/2014/main" id="{996B64B9-1DF0-4EE9-BAB5-72AFA94B9AFD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363696" y="6455739"/>
            <a:ext cx="294460" cy="187367"/>
          </a:xfrm>
        </p:spPr>
        <p:txBody>
          <a:bodyPr lIns="0" tIns="0" rIns="0" bIns="0"/>
          <a:lstStyle>
            <a:lvl1pPr algn="ctr">
              <a:defRPr sz="900">
                <a:solidFill>
                  <a:schemeClr val="bg1"/>
                </a:solidFill>
                <a:latin typeface="+mn-lt"/>
              </a:defRPr>
            </a:lvl1pPr>
          </a:lstStyle>
          <a:p>
            <a:fld id="{9EC71654-96A5-4280-94F3-931C61A9F92C}" type="slidenum">
              <a:rPr lang="en-US" noProof="0" smtClean="0"/>
              <a:pPr/>
              <a:t>‹#›</a:t>
            </a:fld>
            <a:endParaRPr lang="en-US" noProof="0" dirty="0"/>
          </a:p>
        </p:txBody>
      </p:sp>
      <p:sp>
        <p:nvSpPr>
          <p:cNvPr id="14" name="Title 1">
            <a:extLst>
              <a:ext uri="{FF2B5EF4-FFF2-40B4-BE49-F238E27FC236}">
                <a16:creationId xmlns:a16="http://schemas.microsoft.com/office/drawing/2014/main" id="{9009D5C6-6206-4291-8037-67DC025F0B4C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8" y="457200"/>
            <a:ext cx="3932237" cy="1600200"/>
          </a:xfrm>
        </p:spPr>
        <p:txBody>
          <a:bodyPr anchor="b"/>
          <a:lstStyle>
            <a:lvl1pPr>
              <a:defRPr sz="3200"/>
            </a:lvl1pPr>
          </a:lstStyle>
          <a:p>
            <a:r>
              <a:rPr lang="en-US" noProof="0"/>
              <a:t>Click to edit Master title style</a:t>
            </a:r>
            <a:endParaRPr lang="en-US" noProof="0" dirty="0"/>
          </a:p>
        </p:txBody>
      </p:sp>
      <p:sp>
        <p:nvSpPr>
          <p:cNvPr id="17" name="Text Placeholder 3">
            <a:extLst>
              <a:ext uri="{FF2B5EF4-FFF2-40B4-BE49-F238E27FC236}">
                <a16:creationId xmlns:a16="http://schemas.microsoft.com/office/drawing/2014/main" id="{BEB643FD-AA85-4A43-8EBD-AFD10DD98793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39788" y="2057400"/>
            <a:ext cx="3932237" cy="3811588"/>
          </a:xfrm>
        </p:spPr>
        <p:txBody>
          <a:bodyPr/>
          <a:lstStyle>
            <a:lvl1pPr marL="0" indent="0">
              <a:buNone/>
              <a:defRPr sz="16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noProof="0"/>
              <a:t>Click to edit Master text styles</a:t>
            </a:r>
          </a:p>
        </p:txBody>
      </p:sp>
      <p:sp>
        <p:nvSpPr>
          <p:cNvPr id="18" name="Content Placeholder 2">
            <a:extLst>
              <a:ext uri="{FF2B5EF4-FFF2-40B4-BE49-F238E27FC236}">
                <a16:creationId xmlns:a16="http://schemas.microsoft.com/office/drawing/2014/main" id="{9001F313-F798-43BE-AFF0-A68C84C3640D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5183188" y="457201"/>
            <a:ext cx="6172200" cy="5403850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en-US" noProof="0"/>
              <a:t>Click to edit Master text styles</a:t>
            </a:r>
          </a:p>
          <a:p>
            <a:pPr lvl="1"/>
            <a:r>
              <a:rPr lang="en-US" noProof="0"/>
              <a:t>Second level</a:t>
            </a:r>
          </a:p>
          <a:p>
            <a:pPr lvl="2"/>
            <a:r>
              <a:rPr lang="en-US" noProof="0"/>
              <a:t>Third level</a:t>
            </a:r>
          </a:p>
          <a:p>
            <a:pPr lvl="3"/>
            <a:r>
              <a:rPr lang="en-US" noProof="0"/>
              <a:t>Fourth level</a:t>
            </a:r>
          </a:p>
          <a:p>
            <a:pPr lvl="4"/>
            <a:r>
              <a:rPr lang="en-US" noProof="0"/>
              <a:t>Fifth level</a:t>
            </a:r>
            <a:endParaRPr lang="en-US" noProof="0" dirty="0"/>
          </a:p>
        </p:txBody>
      </p:sp>
    </p:spTree>
    <p:extLst>
      <p:ext uri="{BB962C8B-B14F-4D97-AF65-F5344CB8AC3E}">
        <p14:creationId xmlns:p14="http://schemas.microsoft.com/office/powerpoint/2010/main" val="2314640687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ection Header with Imag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id="{F9087E09-D75F-4E26-B01E-A1A09BA2EA70}"/>
              </a:ext>
            </a:extLst>
          </p:cNvPr>
          <p:cNvSpPr/>
          <p:nvPr userDrawn="1"/>
        </p:nvSpPr>
        <p:spPr>
          <a:xfrm>
            <a:off x="0" y="0"/>
            <a:ext cx="12192000" cy="6858000"/>
          </a:xfrm>
          <a:prstGeom prst="rect">
            <a:avLst/>
          </a:prstGeom>
          <a:solidFill>
            <a:schemeClr val="accent6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id="{AF7A70B7-7ADE-4E0B-B956-363B0B1AA613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1850" y="182563"/>
            <a:ext cx="10515600" cy="940181"/>
          </a:xfrm>
        </p:spPr>
        <p:txBody>
          <a:bodyPr anchor="b">
            <a:noAutofit/>
          </a:bodyPr>
          <a:lstStyle>
            <a:lvl1pPr algn="ctr">
              <a:defRPr sz="4000" b="1" cap="all" baseline="0">
                <a:solidFill>
                  <a:schemeClr val="bg1"/>
                </a:solidFill>
              </a:defRPr>
            </a:lvl1pPr>
          </a:lstStyle>
          <a:p>
            <a:r>
              <a:rPr lang="en-US" noProof="0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:a16="http://schemas.microsoft.com/office/drawing/2014/main" id="{4ACB5603-8A62-4D45-B6EF-0D7E2D5FC4F7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2139388" y="1154832"/>
            <a:ext cx="7900525" cy="764460"/>
          </a:xfrm>
        </p:spPr>
        <p:txBody>
          <a:bodyPr>
            <a:noAutofit/>
          </a:bodyPr>
          <a:lstStyle>
            <a:lvl1pPr marL="0" indent="0" algn="ctr">
              <a:buNone/>
              <a:defRPr sz="1800" cap="none" baseline="0">
                <a:solidFill>
                  <a:schemeClr val="bg1"/>
                </a:solidFill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noProof="0"/>
              <a:t>Dummy Text Comes Here</a:t>
            </a:r>
          </a:p>
        </p:txBody>
      </p:sp>
      <p:pic>
        <p:nvPicPr>
          <p:cNvPr id="8" name="Picture 7">
            <a:extLst>
              <a:ext uri="{FF2B5EF4-FFF2-40B4-BE49-F238E27FC236}">
                <a16:creationId xmlns:a16="http://schemas.microsoft.com/office/drawing/2014/main" id="{25FC40B0-ED27-47E5-A3C2-32A8418567EE}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biLevel thresh="25000"/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p:blipFill>
        <p:spPr>
          <a:xfrm>
            <a:off x="469638" y="6260507"/>
            <a:ext cx="1075427" cy="414929"/>
          </a:xfrm>
          <a:prstGeom prst="rect">
            <a:avLst/>
          </a:prstGeom>
        </p:spPr>
      </p:pic>
      <p:sp>
        <p:nvSpPr>
          <p:cNvPr id="11" name="Oval 10">
            <a:extLst>
              <a:ext uri="{FF2B5EF4-FFF2-40B4-BE49-F238E27FC236}">
                <a16:creationId xmlns:a16="http://schemas.microsoft.com/office/drawing/2014/main" id="{8931D2A9-0B92-4197-8802-80424C14EA7E}"/>
              </a:ext>
            </a:extLst>
          </p:cNvPr>
          <p:cNvSpPr/>
          <p:nvPr userDrawn="1"/>
        </p:nvSpPr>
        <p:spPr>
          <a:xfrm>
            <a:off x="11371669" y="6409397"/>
            <a:ext cx="280051" cy="280051"/>
          </a:xfrm>
          <a:prstGeom prst="ellipse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6" name="Slide Number Placeholder 5">
            <a:extLst>
              <a:ext uri="{FF2B5EF4-FFF2-40B4-BE49-F238E27FC236}">
                <a16:creationId xmlns:a16="http://schemas.microsoft.com/office/drawing/2014/main" id="{533B74B0-30B9-45C2-9AE6-45D1978AAFAE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363696" y="6455739"/>
            <a:ext cx="294460" cy="187367"/>
          </a:xfrm>
        </p:spPr>
        <p:txBody>
          <a:bodyPr lIns="0" tIns="0" rIns="0" bIns="0"/>
          <a:lstStyle>
            <a:lvl1pPr algn="ctr">
              <a:defRPr sz="900">
                <a:solidFill>
                  <a:srgbClr val="2C567A"/>
                </a:solidFill>
                <a:latin typeface="+mn-lt"/>
              </a:defRPr>
            </a:lvl1pPr>
          </a:lstStyle>
          <a:p>
            <a:fld id="{9EC71654-96A5-4280-94F3-931C61A9F92C}" type="slidenum">
              <a:rPr lang="en-US" noProof="0" smtClean="0"/>
              <a:pPr/>
              <a:t>‹#›</a:t>
            </a:fld>
            <a:endParaRPr lang="en-US" noProof="0" dirty="0"/>
          </a:p>
        </p:txBody>
      </p:sp>
      <p:sp>
        <p:nvSpPr>
          <p:cNvPr id="15" name="Picture Placeholder 14">
            <a:extLst>
              <a:ext uri="{FF2B5EF4-FFF2-40B4-BE49-F238E27FC236}">
                <a16:creationId xmlns:a16="http://schemas.microsoft.com/office/drawing/2014/main" id="{B5A30B6B-EEDB-4142-8138-D50F5A307D76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2993041" y="2270376"/>
            <a:ext cx="6206400" cy="4587625"/>
          </a:xfrm>
          <a:custGeom>
            <a:avLst/>
            <a:gdLst>
              <a:gd name="connsiteX0" fmla="*/ 3103200 w 6206400"/>
              <a:gd name="connsiteY0" fmla="*/ 0 h 4587625"/>
              <a:gd name="connsiteX1" fmla="*/ 6206400 w 6206400"/>
              <a:gd name="connsiteY1" fmla="*/ 3103200 h 4587625"/>
              <a:gd name="connsiteX2" fmla="*/ 5831861 w 6206400"/>
              <a:gd name="connsiteY2" fmla="*/ 4582370 h 4587625"/>
              <a:gd name="connsiteX3" fmla="*/ 5828668 w 6206400"/>
              <a:gd name="connsiteY3" fmla="*/ 4587625 h 4587625"/>
              <a:gd name="connsiteX4" fmla="*/ 377733 w 6206400"/>
              <a:gd name="connsiteY4" fmla="*/ 4587625 h 4587625"/>
              <a:gd name="connsiteX5" fmla="*/ 374540 w 6206400"/>
              <a:gd name="connsiteY5" fmla="*/ 4582370 h 4587625"/>
              <a:gd name="connsiteX6" fmla="*/ 0 w 6206400"/>
              <a:gd name="connsiteY6" fmla="*/ 3103200 h 4587625"/>
              <a:gd name="connsiteX7" fmla="*/ 3103200 w 6206400"/>
              <a:gd name="connsiteY7" fmla="*/ 0 h 4587625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  <a:cxn ang="0">
                <a:pos x="connsiteX7" y="connsiteY7"/>
              </a:cxn>
            </a:cxnLst>
            <a:rect l="l" t="t" r="r" b="b"/>
            <a:pathLst>
              <a:path w="6206400" h="4587625">
                <a:moveTo>
                  <a:pt x="3103200" y="0"/>
                </a:moveTo>
                <a:cubicBezTo>
                  <a:pt x="4817050" y="0"/>
                  <a:pt x="6206400" y="1389350"/>
                  <a:pt x="6206400" y="3103200"/>
                </a:cubicBezTo>
                <a:cubicBezTo>
                  <a:pt x="6206400" y="3638778"/>
                  <a:pt x="6070721" y="4142667"/>
                  <a:pt x="5831861" y="4582370"/>
                </a:cubicBezTo>
                <a:lnTo>
                  <a:pt x="5828668" y="4587625"/>
                </a:lnTo>
                <a:lnTo>
                  <a:pt x="377733" y="4587625"/>
                </a:lnTo>
                <a:lnTo>
                  <a:pt x="374540" y="4582370"/>
                </a:lnTo>
                <a:cubicBezTo>
                  <a:pt x="135679" y="4142667"/>
                  <a:pt x="0" y="3638778"/>
                  <a:pt x="0" y="3103200"/>
                </a:cubicBezTo>
                <a:cubicBezTo>
                  <a:pt x="0" y="1389350"/>
                  <a:pt x="1389350" y="0"/>
                  <a:pt x="3103200" y="0"/>
                </a:cubicBezTo>
                <a:close/>
              </a:path>
            </a:pathLst>
          </a:custGeom>
          <a:solidFill>
            <a:schemeClr val="bg2"/>
          </a:solidFill>
        </p:spPr>
        <p:txBody>
          <a:bodyPr wrap="square" anchor="ctr">
            <a:noAutofit/>
          </a:bodyPr>
          <a:lstStyle>
            <a:lvl1pPr marL="0" indent="0" algn="ctr">
              <a:buNone/>
              <a:defRPr sz="2400"/>
            </a:lvl1pPr>
          </a:lstStyle>
          <a:p>
            <a:r>
              <a:rPr lang="en-US" noProof="0"/>
              <a:t>Click icon to add picture</a:t>
            </a:r>
            <a:endParaRPr lang="en-US" noProof="0" dirty="0"/>
          </a:p>
        </p:txBody>
      </p:sp>
    </p:spTree>
    <p:extLst>
      <p:ext uri="{BB962C8B-B14F-4D97-AF65-F5344CB8AC3E}">
        <p14:creationId xmlns:p14="http://schemas.microsoft.com/office/powerpoint/2010/main" val="2750495570"/>
      </p:ext>
    </p:extLst>
  </p:cSld>
  <p:clrMapOvr>
    <a:masterClrMapping/>
  </p:clrMapOvr>
  <p:extLst>
    <p:ext uri="{DCECCB84-F9BA-43D5-87BE-67443E8EF086}">
      <p15:sldGuideLst xmlns:p15="http://schemas.microsoft.com/office/powerpoint/2012/main">
        <p15:guide id="1" orient="horz" pos="2160" userDrawn="1">
          <p15:clr>
            <a:srgbClr val="FBAE40"/>
          </p15:clr>
        </p15:guide>
        <p15:guide id="2" pos="3840" userDrawn="1">
          <p15:clr>
            <a:srgbClr val="FBAE40"/>
          </p15:clr>
        </p15:guide>
      </p15:sldGuideLst>
    </p:ext>
  </p:extLst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and Content with imag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0FEE9886-36F0-4E06-A3A6-D8F00B0665A1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538960" y="1825625"/>
            <a:ext cx="4914189" cy="4351338"/>
          </a:xfrm>
        </p:spPr>
        <p:txBody>
          <a:bodyPr lIns="0" tIns="0" rIns="0" bIns="0">
            <a:noAutofit/>
          </a:bodyPr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</a:lstStyle>
          <a:p>
            <a:pPr lvl="0"/>
            <a:r>
              <a:rPr lang="en-US" noProof="0"/>
              <a:t>Click to edit Master text styles</a:t>
            </a:r>
          </a:p>
          <a:p>
            <a:pPr lvl="1"/>
            <a:r>
              <a:rPr lang="en-US" noProof="0"/>
              <a:t>Second level</a:t>
            </a:r>
          </a:p>
          <a:p>
            <a:pPr lvl="2"/>
            <a:r>
              <a:rPr lang="en-US" noProof="0"/>
              <a:t>Third level</a:t>
            </a:r>
          </a:p>
          <a:p>
            <a:pPr lvl="3"/>
            <a:r>
              <a:rPr lang="en-US" noProof="0"/>
              <a:t>Fourth level</a:t>
            </a:r>
          </a:p>
          <a:p>
            <a:pPr lvl="4"/>
            <a:r>
              <a:rPr lang="en-US" noProof="0"/>
              <a:t>Fifth level</a:t>
            </a:r>
            <a:endParaRPr lang="en-US" noProof="0" dirty="0"/>
          </a:p>
        </p:txBody>
      </p:sp>
      <p:sp>
        <p:nvSpPr>
          <p:cNvPr id="7" name="Rectangle 6">
            <a:extLst>
              <a:ext uri="{FF2B5EF4-FFF2-40B4-BE49-F238E27FC236}">
                <a16:creationId xmlns:a16="http://schemas.microsoft.com/office/drawing/2014/main" id="{76627016-BFC4-46D4-89DB-F72E3C3461EC}"/>
              </a:ext>
            </a:extLst>
          </p:cNvPr>
          <p:cNvSpPr/>
          <p:nvPr userDrawn="1"/>
        </p:nvSpPr>
        <p:spPr>
          <a:xfrm rot="10800000">
            <a:off x="515938" y="-16721"/>
            <a:ext cx="1258618" cy="110506"/>
          </a:xfrm>
          <a:prstGeom prst="rect">
            <a:avLst/>
          </a:prstGeom>
          <a:solidFill>
            <a:schemeClr val="accent6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>
              <a:solidFill>
                <a:schemeClr val="bg1"/>
              </a:solidFill>
            </a:endParaRPr>
          </a:p>
        </p:txBody>
      </p:sp>
      <p:pic>
        <p:nvPicPr>
          <p:cNvPr id="8" name="Picture 7">
            <a:extLst>
              <a:ext uri="{FF2B5EF4-FFF2-40B4-BE49-F238E27FC236}">
                <a16:creationId xmlns:a16="http://schemas.microsoft.com/office/drawing/2014/main" id="{676C557E-B5A7-4416-BCC0-5743550BF152}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duotone>
              <a:prstClr val="black"/>
              <a:schemeClr val="tx2">
                <a:tint val="45000"/>
                <a:satMod val="400000"/>
              </a:schemeClr>
            </a:duotone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p:blipFill>
        <p:spPr>
          <a:xfrm>
            <a:off x="472046" y="6261436"/>
            <a:ext cx="1073019" cy="414000"/>
          </a:xfrm>
          <a:prstGeom prst="rect">
            <a:avLst/>
          </a:prstGeom>
        </p:spPr>
      </p:pic>
      <p:grpSp>
        <p:nvGrpSpPr>
          <p:cNvPr id="10" name="Group 9">
            <a:extLst>
              <a:ext uri="{FF2B5EF4-FFF2-40B4-BE49-F238E27FC236}">
                <a16:creationId xmlns:a16="http://schemas.microsoft.com/office/drawing/2014/main" id="{42E17FB3-B5C4-4B3A-A57B-C6493A9D0C66}"/>
              </a:ext>
            </a:extLst>
          </p:cNvPr>
          <p:cNvGrpSpPr/>
          <p:nvPr userDrawn="1"/>
        </p:nvGrpSpPr>
        <p:grpSpPr>
          <a:xfrm rot="8650774">
            <a:off x="5037655" y="4336093"/>
            <a:ext cx="1905000" cy="2354263"/>
            <a:chOff x="11114088" y="2241550"/>
            <a:chExt cx="1905000" cy="2354263"/>
          </a:xfrm>
          <a:solidFill>
            <a:schemeClr val="bg2"/>
          </a:solidFill>
        </p:grpSpPr>
        <p:sp>
          <p:nvSpPr>
            <p:cNvPr id="11" name="Freeform 5">
              <a:extLst>
                <a:ext uri="{FF2B5EF4-FFF2-40B4-BE49-F238E27FC236}">
                  <a16:creationId xmlns:a16="http://schemas.microsoft.com/office/drawing/2014/main" id="{DCA6C454-F761-4265-BB5E-DFD947CC3592}"/>
                </a:ext>
              </a:extLst>
            </p:cNvPr>
            <p:cNvSpPr>
              <a:spLocks/>
            </p:cNvSpPr>
            <p:nvPr/>
          </p:nvSpPr>
          <p:spPr bwMode="auto">
            <a:xfrm>
              <a:off x="11114088" y="2241550"/>
              <a:ext cx="1905000" cy="2354263"/>
            </a:xfrm>
            <a:custGeom>
              <a:avLst/>
              <a:gdLst>
                <a:gd name="T0" fmla="*/ 0 w 447"/>
                <a:gd name="T1" fmla="*/ 264 h 553"/>
                <a:gd name="T2" fmla="*/ 141 w 447"/>
                <a:gd name="T3" fmla="*/ 48 h 553"/>
                <a:gd name="T4" fmla="*/ 414 w 447"/>
                <a:gd name="T5" fmla="*/ 67 h 553"/>
                <a:gd name="T6" fmla="*/ 438 w 447"/>
                <a:gd name="T7" fmla="*/ 98 h 553"/>
                <a:gd name="T8" fmla="*/ 391 w 447"/>
                <a:gd name="T9" fmla="*/ 111 h 553"/>
                <a:gd name="T10" fmla="*/ 94 w 447"/>
                <a:gd name="T11" fmla="*/ 149 h 553"/>
                <a:gd name="T12" fmla="*/ 107 w 447"/>
                <a:gd name="T13" fmla="*/ 424 h 553"/>
                <a:gd name="T14" fmla="*/ 383 w 447"/>
                <a:gd name="T15" fmla="*/ 453 h 553"/>
                <a:gd name="T16" fmla="*/ 393 w 447"/>
                <a:gd name="T17" fmla="*/ 446 h 553"/>
                <a:gd name="T18" fmla="*/ 433 w 447"/>
                <a:gd name="T19" fmla="*/ 449 h 553"/>
                <a:gd name="T20" fmla="*/ 421 w 447"/>
                <a:gd name="T21" fmla="*/ 485 h 553"/>
                <a:gd name="T22" fmla="*/ 194 w 447"/>
                <a:gd name="T23" fmla="*/ 531 h 553"/>
                <a:gd name="T24" fmla="*/ 0 w 447"/>
                <a:gd name="T25" fmla="*/ 264 h 553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  <a:cxn ang="0">
                  <a:pos x="T18" y="T19"/>
                </a:cxn>
                <a:cxn ang="0">
                  <a:pos x="T20" y="T21"/>
                </a:cxn>
                <a:cxn ang="0">
                  <a:pos x="T22" y="T23"/>
                </a:cxn>
                <a:cxn ang="0">
                  <a:pos x="T24" y="T25"/>
                </a:cxn>
              </a:cxnLst>
              <a:rect l="0" t="0" r="r" b="b"/>
              <a:pathLst>
                <a:path w="447" h="553">
                  <a:moveTo>
                    <a:pt x="0" y="264"/>
                  </a:moveTo>
                  <a:cubicBezTo>
                    <a:pt x="5" y="176"/>
                    <a:pt x="49" y="96"/>
                    <a:pt x="141" y="48"/>
                  </a:cubicBezTo>
                  <a:cubicBezTo>
                    <a:pt x="235" y="0"/>
                    <a:pt x="327" y="9"/>
                    <a:pt x="414" y="67"/>
                  </a:cubicBezTo>
                  <a:cubicBezTo>
                    <a:pt x="425" y="75"/>
                    <a:pt x="439" y="82"/>
                    <a:pt x="438" y="98"/>
                  </a:cubicBezTo>
                  <a:cubicBezTo>
                    <a:pt x="437" y="120"/>
                    <a:pt x="413" y="127"/>
                    <a:pt x="391" y="111"/>
                  </a:cubicBezTo>
                  <a:cubicBezTo>
                    <a:pt x="294" y="40"/>
                    <a:pt x="166" y="56"/>
                    <a:pt x="94" y="149"/>
                  </a:cubicBezTo>
                  <a:cubicBezTo>
                    <a:pt x="30" y="231"/>
                    <a:pt x="36" y="349"/>
                    <a:pt x="107" y="424"/>
                  </a:cubicBezTo>
                  <a:cubicBezTo>
                    <a:pt x="180" y="502"/>
                    <a:pt x="296" y="514"/>
                    <a:pt x="383" y="453"/>
                  </a:cubicBezTo>
                  <a:cubicBezTo>
                    <a:pt x="386" y="451"/>
                    <a:pt x="390" y="449"/>
                    <a:pt x="393" y="446"/>
                  </a:cubicBezTo>
                  <a:cubicBezTo>
                    <a:pt x="407" y="433"/>
                    <a:pt x="420" y="433"/>
                    <a:pt x="433" y="449"/>
                  </a:cubicBezTo>
                  <a:cubicBezTo>
                    <a:pt x="447" y="467"/>
                    <a:pt x="433" y="477"/>
                    <a:pt x="421" y="485"/>
                  </a:cubicBezTo>
                  <a:cubicBezTo>
                    <a:pt x="353" y="537"/>
                    <a:pt x="277" y="553"/>
                    <a:pt x="194" y="531"/>
                  </a:cubicBezTo>
                  <a:cubicBezTo>
                    <a:pt x="79" y="501"/>
                    <a:pt x="1" y="397"/>
                    <a:pt x="0" y="264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  <p:sp>
          <p:nvSpPr>
            <p:cNvPr id="12" name="Freeform 6">
              <a:extLst>
                <a:ext uri="{FF2B5EF4-FFF2-40B4-BE49-F238E27FC236}">
                  <a16:creationId xmlns:a16="http://schemas.microsoft.com/office/drawing/2014/main" id="{6B853B2F-9E1C-4AC4-9344-8610498D5B52}"/>
                </a:ext>
              </a:extLst>
            </p:cNvPr>
            <p:cNvSpPr>
              <a:spLocks/>
            </p:cNvSpPr>
            <p:nvPr/>
          </p:nvSpPr>
          <p:spPr bwMode="auto">
            <a:xfrm>
              <a:off x="11412538" y="2590800"/>
              <a:ext cx="835025" cy="1673225"/>
            </a:xfrm>
            <a:custGeom>
              <a:avLst/>
              <a:gdLst>
                <a:gd name="T0" fmla="*/ 0 w 196"/>
                <a:gd name="T1" fmla="*/ 198 h 393"/>
                <a:gd name="T2" fmla="*/ 157 w 196"/>
                <a:gd name="T3" fmla="*/ 8 h 393"/>
                <a:gd name="T4" fmla="*/ 192 w 196"/>
                <a:gd name="T5" fmla="*/ 22 h 393"/>
                <a:gd name="T6" fmla="*/ 167 w 196"/>
                <a:gd name="T7" fmla="*/ 56 h 393"/>
                <a:gd name="T8" fmla="*/ 48 w 196"/>
                <a:gd name="T9" fmla="*/ 198 h 393"/>
                <a:gd name="T10" fmla="*/ 170 w 196"/>
                <a:gd name="T11" fmla="*/ 339 h 393"/>
                <a:gd name="T12" fmla="*/ 193 w 196"/>
                <a:gd name="T13" fmla="*/ 372 h 393"/>
                <a:gd name="T14" fmla="*/ 160 w 196"/>
                <a:gd name="T15" fmla="*/ 387 h 393"/>
                <a:gd name="T16" fmla="*/ 0 w 196"/>
                <a:gd name="T17" fmla="*/ 198 h 393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</a:cxnLst>
              <a:rect l="0" t="0" r="r" b="b"/>
              <a:pathLst>
                <a:path w="196" h="393">
                  <a:moveTo>
                    <a:pt x="0" y="198"/>
                  </a:moveTo>
                  <a:cubicBezTo>
                    <a:pt x="0" y="103"/>
                    <a:pt x="64" y="26"/>
                    <a:pt x="157" y="8"/>
                  </a:cubicBezTo>
                  <a:cubicBezTo>
                    <a:pt x="171" y="6"/>
                    <a:pt x="188" y="0"/>
                    <a:pt x="192" y="22"/>
                  </a:cubicBezTo>
                  <a:cubicBezTo>
                    <a:pt x="196" y="41"/>
                    <a:pt x="190" y="52"/>
                    <a:pt x="167" y="56"/>
                  </a:cubicBezTo>
                  <a:cubicBezTo>
                    <a:pt x="95" y="70"/>
                    <a:pt x="47" y="129"/>
                    <a:pt x="48" y="198"/>
                  </a:cubicBezTo>
                  <a:cubicBezTo>
                    <a:pt x="48" y="267"/>
                    <a:pt x="97" y="325"/>
                    <a:pt x="170" y="339"/>
                  </a:cubicBezTo>
                  <a:cubicBezTo>
                    <a:pt x="191" y="343"/>
                    <a:pt x="195" y="354"/>
                    <a:pt x="193" y="372"/>
                  </a:cubicBezTo>
                  <a:cubicBezTo>
                    <a:pt x="190" y="393"/>
                    <a:pt x="174" y="389"/>
                    <a:pt x="160" y="387"/>
                  </a:cubicBezTo>
                  <a:cubicBezTo>
                    <a:pt x="70" y="375"/>
                    <a:pt x="0" y="293"/>
                    <a:pt x="0" y="198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  <p:sp>
          <p:nvSpPr>
            <p:cNvPr id="13" name="Freeform 7">
              <a:extLst>
                <a:ext uri="{FF2B5EF4-FFF2-40B4-BE49-F238E27FC236}">
                  <a16:creationId xmlns:a16="http://schemas.microsoft.com/office/drawing/2014/main" id="{B7FCC84B-2235-4948-8277-8363DFC691A4}"/>
                </a:ext>
              </a:extLst>
            </p:cNvPr>
            <p:cNvSpPr>
              <a:spLocks/>
            </p:cNvSpPr>
            <p:nvPr/>
          </p:nvSpPr>
          <p:spPr bwMode="auto">
            <a:xfrm>
              <a:off x="11728451" y="3071813"/>
              <a:ext cx="306388" cy="719138"/>
            </a:xfrm>
            <a:custGeom>
              <a:avLst/>
              <a:gdLst>
                <a:gd name="T0" fmla="*/ 0 w 72"/>
                <a:gd name="T1" fmla="*/ 84 h 169"/>
                <a:gd name="T2" fmla="*/ 20 w 72"/>
                <a:gd name="T3" fmla="*/ 20 h 169"/>
                <a:gd name="T4" fmla="*/ 42 w 72"/>
                <a:gd name="T5" fmla="*/ 9 h 169"/>
                <a:gd name="T6" fmla="*/ 62 w 72"/>
                <a:gd name="T7" fmla="*/ 44 h 169"/>
                <a:gd name="T8" fmla="*/ 62 w 72"/>
                <a:gd name="T9" fmla="*/ 125 h 169"/>
                <a:gd name="T10" fmla="*/ 43 w 72"/>
                <a:gd name="T11" fmla="*/ 159 h 169"/>
                <a:gd name="T12" fmla="*/ 20 w 72"/>
                <a:gd name="T13" fmla="*/ 148 h 169"/>
                <a:gd name="T14" fmla="*/ 0 w 72"/>
                <a:gd name="T15" fmla="*/ 84 h 169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</a:cxnLst>
              <a:rect l="0" t="0" r="r" b="b"/>
              <a:pathLst>
                <a:path w="72" h="169">
                  <a:moveTo>
                    <a:pt x="0" y="84"/>
                  </a:moveTo>
                  <a:cubicBezTo>
                    <a:pt x="2" y="62"/>
                    <a:pt x="6" y="39"/>
                    <a:pt x="20" y="20"/>
                  </a:cubicBezTo>
                  <a:cubicBezTo>
                    <a:pt x="25" y="13"/>
                    <a:pt x="31" y="0"/>
                    <a:pt x="42" y="9"/>
                  </a:cubicBezTo>
                  <a:cubicBezTo>
                    <a:pt x="53" y="18"/>
                    <a:pt x="72" y="25"/>
                    <a:pt x="62" y="44"/>
                  </a:cubicBezTo>
                  <a:cubicBezTo>
                    <a:pt x="47" y="72"/>
                    <a:pt x="47" y="97"/>
                    <a:pt x="62" y="125"/>
                  </a:cubicBezTo>
                  <a:cubicBezTo>
                    <a:pt x="72" y="143"/>
                    <a:pt x="53" y="151"/>
                    <a:pt x="43" y="159"/>
                  </a:cubicBezTo>
                  <a:cubicBezTo>
                    <a:pt x="31" y="169"/>
                    <a:pt x="25" y="156"/>
                    <a:pt x="20" y="148"/>
                  </a:cubicBezTo>
                  <a:cubicBezTo>
                    <a:pt x="6" y="129"/>
                    <a:pt x="2" y="107"/>
                    <a:pt x="0" y="84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</p:grpSp>
      <p:sp>
        <p:nvSpPr>
          <p:cNvPr id="15" name="Oval 14">
            <a:extLst>
              <a:ext uri="{FF2B5EF4-FFF2-40B4-BE49-F238E27FC236}">
                <a16:creationId xmlns:a16="http://schemas.microsoft.com/office/drawing/2014/main" id="{EF515B4A-CB20-4847-8E00-0DD66F1FEBB4}"/>
              </a:ext>
            </a:extLst>
          </p:cNvPr>
          <p:cNvSpPr/>
          <p:nvPr userDrawn="1"/>
        </p:nvSpPr>
        <p:spPr>
          <a:xfrm>
            <a:off x="11371669" y="6409397"/>
            <a:ext cx="280051" cy="280051"/>
          </a:xfrm>
          <a:prstGeom prst="ellipse">
            <a:avLst/>
          </a:prstGeom>
          <a:solidFill>
            <a:schemeClr val="accent6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16" name="Slide Number Placeholder 5">
            <a:extLst>
              <a:ext uri="{FF2B5EF4-FFF2-40B4-BE49-F238E27FC236}">
                <a16:creationId xmlns:a16="http://schemas.microsoft.com/office/drawing/2014/main" id="{996B64B9-1DF0-4EE9-BAB5-72AFA94B9AFD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363696" y="6455739"/>
            <a:ext cx="294460" cy="187367"/>
          </a:xfrm>
        </p:spPr>
        <p:txBody>
          <a:bodyPr lIns="0" tIns="0" rIns="0" bIns="0"/>
          <a:lstStyle>
            <a:lvl1pPr algn="ctr">
              <a:defRPr sz="900">
                <a:solidFill>
                  <a:schemeClr val="bg1"/>
                </a:solidFill>
                <a:latin typeface="+mn-lt"/>
              </a:defRPr>
            </a:lvl1pPr>
          </a:lstStyle>
          <a:p>
            <a:fld id="{9EC71654-96A5-4280-94F3-931C61A9F92C}" type="slidenum">
              <a:rPr lang="en-US" noProof="0" smtClean="0"/>
              <a:pPr/>
              <a:t>‹#›</a:t>
            </a:fld>
            <a:endParaRPr lang="en-US" noProof="0" dirty="0"/>
          </a:p>
        </p:txBody>
      </p:sp>
      <p:sp>
        <p:nvSpPr>
          <p:cNvPr id="23" name="Picture Placeholder 22">
            <a:extLst>
              <a:ext uri="{FF2B5EF4-FFF2-40B4-BE49-F238E27FC236}">
                <a16:creationId xmlns:a16="http://schemas.microsoft.com/office/drawing/2014/main" id="{26619E66-5354-4D60-8529-27917AC037C0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884648" y="0"/>
            <a:ext cx="6307353" cy="5780372"/>
          </a:xfrm>
          <a:custGeom>
            <a:avLst/>
            <a:gdLst>
              <a:gd name="connsiteX0" fmla="*/ 760444 w 6307353"/>
              <a:gd name="connsiteY0" fmla="*/ 0 h 5780372"/>
              <a:gd name="connsiteX1" fmla="*/ 6307353 w 6307353"/>
              <a:gd name="connsiteY1" fmla="*/ 0 h 5780372"/>
              <a:gd name="connsiteX2" fmla="*/ 6307353 w 6307353"/>
              <a:gd name="connsiteY2" fmla="*/ 4515612 h 5780372"/>
              <a:gd name="connsiteX3" fmla="*/ 6110746 w 6307353"/>
              <a:gd name="connsiteY3" fmla="*/ 4731934 h 5780372"/>
              <a:gd name="connsiteX4" fmla="*/ 3579592 w 6307353"/>
              <a:gd name="connsiteY4" fmla="*/ 5780372 h 5780372"/>
              <a:gd name="connsiteX5" fmla="*/ 0 w 6307353"/>
              <a:gd name="connsiteY5" fmla="*/ 2200780 h 5780372"/>
              <a:gd name="connsiteX6" fmla="*/ 611338 w 6307353"/>
              <a:gd name="connsiteY6" fmla="*/ 199396 h 5780372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</a:cxnLst>
            <a:rect l="l" t="t" r="r" b="b"/>
            <a:pathLst>
              <a:path w="6307353" h="5780372">
                <a:moveTo>
                  <a:pt x="760444" y="0"/>
                </a:moveTo>
                <a:lnTo>
                  <a:pt x="6307353" y="0"/>
                </a:lnTo>
                <a:lnTo>
                  <a:pt x="6307353" y="4515612"/>
                </a:lnTo>
                <a:lnTo>
                  <a:pt x="6110746" y="4731934"/>
                </a:lnTo>
                <a:cubicBezTo>
                  <a:pt x="5462967" y="5379713"/>
                  <a:pt x="4568069" y="5780372"/>
                  <a:pt x="3579592" y="5780372"/>
                </a:cubicBezTo>
                <a:cubicBezTo>
                  <a:pt x="1602638" y="5780372"/>
                  <a:pt x="0" y="4177734"/>
                  <a:pt x="0" y="2200780"/>
                </a:cubicBezTo>
                <a:cubicBezTo>
                  <a:pt x="0" y="1459422"/>
                  <a:pt x="225371" y="770703"/>
                  <a:pt x="611338" y="199396"/>
                </a:cubicBezTo>
                <a:close/>
              </a:path>
            </a:pathLst>
          </a:custGeom>
          <a:solidFill>
            <a:schemeClr val="bg2"/>
          </a:solidFill>
        </p:spPr>
        <p:txBody>
          <a:bodyPr wrap="square" anchor="ctr">
            <a:noAutofit/>
          </a:bodyPr>
          <a:lstStyle>
            <a:lvl1pPr marL="0" indent="0" algn="ctr">
              <a:buNone/>
              <a:defRPr/>
            </a:lvl1pPr>
          </a:lstStyle>
          <a:p>
            <a:r>
              <a:rPr lang="en-US" noProof="0"/>
              <a:t>Click icon to add picture</a:t>
            </a:r>
            <a:endParaRPr lang="en-US" noProof="0" dirty="0"/>
          </a:p>
        </p:txBody>
      </p:sp>
      <p:sp>
        <p:nvSpPr>
          <p:cNvPr id="14" name="Title 1">
            <a:extLst>
              <a:ext uri="{FF2B5EF4-FFF2-40B4-BE49-F238E27FC236}">
                <a16:creationId xmlns:a16="http://schemas.microsoft.com/office/drawing/2014/main" id="{2E646B4F-6CCB-724C-9D5E-6D5770023939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15938" y="499595"/>
            <a:ext cx="4937211" cy="1325563"/>
          </a:xfrm>
        </p:spPr>
        <p:txBody>
          <a:bodyPr lIns="0" tIns="0" rIns="0" bIns="0">
            <a:noAutofit/>
          </a:bodyPr>
          <a:lstStyle>
            <a:lvl1pPr>
              <a:defRPr sz="3200" b="1" cap="all" baseline="0"/>
            </a:lvl1pPr>
          </a:lstStyle>
          <a:p>
            <a:r>
              <a:rPr lang="en-US" noProof="0"/>
              <a:t>Click to edit Master title style</a:t>
            </a:r>
            <a:endParaRPr lang="en-US" noProof="0" dirty="0"/>
          </a:p>
        </p:txBody>
      </p:sp>
    </p:spTree>
    <p:extLst>
      <p:ext uri="{BB962C8B-B14F-4D97-AF65-F5344CB8AC3E}">
        <p14:creationId xmlns:p14="http://schemas.microsoft.com/office/powerpoint/2010/main" val="1696208438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and Content 02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32970CD0-696D-4313-96BA-4AA72C813BD0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15938" y="499595"/>
            <a:ext cx="4937211" cy="1325563"/>
          </a:xfrm>
        </p:spPr>
        <p:txBody>
          <a:bodyPr lIns="0" tIns="0" rIns="0" bIns="0">
            <a:noAutofit/>
          </a:bodyPr>
          <a:lstStyle>
            <a:lvl1pPr>
              <a:defRPr sz="3200" b="1" cap="all" baseline="0"/>
            </a:lvl1pPr>
          </a:lstStyle>
          <a:p>
            <a:r>
              <a:rPr lang="en-US" noProof="0"/>
              <a:t>Click to edit Master title style</a:t>
            </a:r>
          </a:p>
        </p:txBody>
      </p: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0FEE9886-36F0-4E06-A3A6-D8F00B0665A1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538960" y="1825625"/>
            <a:ext cx="4914189" cy="4351338"/>
          </a:xfrm>
        </p:spPr>
        <p:txBody>
          <a:bodyPr lIns="0" tIns="0" rIns="0" bIns="0">
            <a:noAutofit/>
          </a:bodyPr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</a:lstStyle>
          <a:p>
            <a:pPr lvl="0"/>
            <a:r>
              <a:rPr lang="en-US" noProof="0"/>
              <a:t>Click to edit Master text styles</a:t>
            </a:r>
          </a:p>
          <a:p>
            <a:pPr lvl="1"/>
            <a:r>
              <a:rPr lang="en-US" noProof="0"/>
              <a:t>Second level</a:t>
            </a:r>
          </a:p>
          <a:p>
            <a:pPr lvl="2"/>
            <a:r>
              <a:rPr lang="en-US" noProof="0"/>
              <a:t>Third level</a:t>
            </a:r>
          </a:p>
          <a:p>
            <a:pPr lvl="3"/>
            <a:r>
              <a:rPr lang="en-US" noProof="0"/>
              <a:t>Fourth level</a:t>
            </a:r>
          </a:p>
          <a:p>
            <a:pPr lvl="4"/>
            <a:r>
              <a:rPr lang="en-US" noProof="0"/>
              <a:t>Fifth level</a:t>
            </a:r>
          </a:p>
        </p:txBody>
      </p:sp>
      <p:sp>
        <p:nvSpPr>
          <p:cNvPr id="7" name="Rectangle 6">
            <a:extLst>
              <a:ext uri="{FF2B5EF4-FFF2-40B4-BE49-F238E27FC236}">
                <a16:creationId xmlns:a16="http://schemas.microsoft.com/office/drawing/2014/main" id="{76627016-BFC4-46D4-89DB-F72E3C3461EC}"/>
              </a:ext>
            </a:extLst>
          </p:cNvPr>
          <p:cNvSpPr/>
          <p:nvPr userDrawn="1"/>
        </p:nvSpPr>
        <p:spPr>
          <a:xfrm rot="10800000">
            <a:off x="515938" y="-16721"/>
            <a:ext cx="1258618" cy="110506"/>
          </a:xfrm>
          <a:prstGeom prst="rect">
            <a:avLst/>
          </a:prstGeom>
          <a:solidFill>
            <a:schemeClr val="accent6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>
              <a:solidFill>
                <a:schemeClr val="bg1"/>
              </a:solidFill>
            </a:endParaRPr>
          </a:p>
        </p:txBody>
      </p:sp>
      <p:pic>
        <p:nvPicPr>
          <p:cNvPr id="8" name="Picture 7">
            <a:extLst>
              <a:ext uri="{FF2B5EF4-FFF2-40B4-BE49-F238E27FC236}">
                <a16:creationId xmlns:a16="http://schemas.microsoft.com/office/drawing/2014/main" id="{676C557E-B5A7-4416-BCC0-5743550BF152}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duotone>
              <a:prstClr val="black"/>
              <a:schemeClr val="tx2">
                <a:tint val="45000"/>
                <a:satMod val="400000"/>
              </a:schemeClr>
            </a:duotone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p:blipFill>
        <p:spPr>
          <a:xfrm>
            <a:off x="472046" y="6261436"/>
            <a:ext cx="1073019" cy="414000"/>
          </a:xfrm>
          <a:prstGeom prst="rect">
            <a:avLst/>
          </a:prstGeom>
        </p:spPr>
      </p:pic>
      <p:sp>
        <p:nvSpPr>
          <p:cNvPr id="15" name="Oval 14">
            <a:extLst>
              <a:ext uri="{FF2B5EF4-FFF2-40B4-BE49-F238E27FC236}">
                <a16:creationId xmlns:a16="http://schemas.microsoft.com/office/drawing/2014/main" id="{EF515B4A-CB20-4847-8E00-0DD66F1FEBB4}"/>
              </a:ext>
            </a:extLst>
          </p:cNvPr>
          <p:cNvSpPr/>
          <p:nvPr userDrawn="1"/>
        </p:nvSpPr>
        <p:spPr>
          <a:xfrm>
            <a:off x="11371669" y="6409397"/>
            <a:ext cx="280051" cy="280051"/>
          </a:xfrm>
          <a:prstGeom prst="ellipse">
            <a:avLst/>
          </a:prstGeom>
          <a:solidFill>
            <a:schemeClr val="accent6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16" name="Slide Number Placeholder 5">
            <a:extLst>
              <a:ext uri="{FF2B5EF4-FFF2-40B4-BE49-F238E27FC236}">
                <a16:creationId xmlns:a16="http://schemas.microsoft.com/office/drawing/2014/main" id="{996B64B9-1DF0-4EE9-BAB5-72AFA94B9AFD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363696" y="6455739"/>
            <a:ext cx="294460" cy="187367"/>
          </a:xfrm>
        </p:spPr>
        <p:txBody>
          <a:bodyPr lIns="0" tIns="0" rIns="0" bIns="0"/>
          <a:lstStyle>
            <a:lvl1pPr algn="ctr">
              <a:defRPr sz="900">
                <a:solidFill>
                  <a:schemeClr val="bg1"/>
                </a:solidFill>
                <a:latin typeface="+mn-lt"/>
              </a:defRPr>
            </a:lvl1pPr>
          </a:lstStyle>
          <a:p>
            <a:fld id="{9EC71654-96A5-4280-94F3-931C61A9F92C}" type="slidenum">
              <a:rPr lang="en-US" noProof="0" smtClean="0"/>
              <a:pPr/>
              <a:t>‹#›</a:t>
            </a:fld>
            <a:endParaRPr lang="en-US" noProof="0" dirty="0"/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9D415693-E2CB-4DB4-B07C-2F96B0CAB302}"/>
              </a:ext>
            </a:extLst>
          </p:cNvPr>
          <p:cNvSpPr/>
          <p:nvPr userDrawn="1"/>
        </p:nvSpPr>
        <p:spPr>
          <a:xfrm>
            <a:off x="7854462" y="988536"/>
            <a:ext cx="4329129" cy="4880927"/>
          </a:xfrm>
          <a:prstGeom prst="rect">
            <a:avLst/>
          </a:prstGeom>
          <a:solidFill>
            <a:schemeClr val="accent4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4" name="Oval 3">
            <a:extLst>
              <a:ext uri="{FF2B5EF4-FFF2-40B4-BE49-F238E27FC236}">
                <a16:creationId xmlns:a16="http://schemas.microsoft.com/office/drawing/2014/main" id="{14C1BF67-E354-4E04-8F94-BABF2B7D1AFB}"/>
              </a:ext>
            </a:extLst>
          </p:cNvPr>
          <p:cNvSpPr/>
          <p:nvPr userDrawn="1"/>
        </p:nvSpPr>
        <p:spPr>
          <a:xfrm>
            <a:off x="5107816" y="633613"/>
            <a:ext cx="5571908" cy="5571906"/>
          </a:xfrm>
          <a:prstGeom prst="ellipse">
            <a:avLst/>
          </a:prstGeom>
          <a:solidFill>
            <a:schemeClr val="bg2">
              <a:alpha val="53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18" name="Picture Placeholder 5">
            <a:extLst>
              <a:ext uri="{FF2B5EF4-FFF2-40B4-BE49-F238E27FC236}">
                <a16:creationId xmlns:a16="http://schemas.microsoft.com/office/drawing/2014/main" id="{FF6AC390-6F85-4B64-AE7A-E8E0D8FC89CF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55212" y="988536"/>
            <a:ext cx="4884848" cy="4884848"/>
          </a:xfrm>
          <a:prstGeom prst="ellipse">
            <a:avLst/>
          </a:prstGeom>
          <a:solidFill>
            <a:schemeClr val="bg1">
              <a:lumMod val="85000"/>
            </a:schemeClr>
          </a:solidFill>
        </p:spPr>
        <p:txBody>
          <a:bodyPr anchor="ctr"/>
          <a:lstStyle>
            <a:lvl1pPr marL="0" indent="0" algn="ctr">
              <a:buNone/>
              <a:defRPr/>
            </a:lvl1pPr>
          </a:lstStyle>
          <a:p>
            <a:r>
              <a:rPr lang="en-US" noProof="0"/>
              <a:t>Click icon to add picture</a:t>
            </a:r>
            <a:endParaRPr lang="en-US" noProof="0" dirty="0"/>
          </a:p>
        </p:txBody>
      </p:sp>
    </p:spTree>
    <p:extLst>
      <p:ext uri="{BB962C8B-B14F-4D97-AF65-F5344CB8AC3E}">
        <p14:creationId xmlns:p14="http://schemas.microsoft.com/office/powerpoint/2010/main" val="1969986162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and Content 03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12E4E194-63F1-4D43-AC02-75733DF045E9}"/>
              </a:ext>
            </a:extLst>
          </p:cNvPr>
          <p:cNvSpPr/>
          <p:nvPr userDrawn="1"/>
        </p:nvSpPr>
        <p:spPr>
          <a:xfrm>
            <a:off x="8308181" y="1630018"/>
            <a:ext cx="3883819" cy="4373217"/>
          </a:xfrm>
          <a:prstGeom prst="rect">
            <a:avLst/>
          </a:prstGeom>
          <a:solidFill>
            <a:schemeClr val="bg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22" name="Oval 21">
            <a:extLst>
              <a:ext uri="{FF2B5EF4-FFF2-40B4-BE49-F238E27FC236}">
                <a16:creationId xmlns:a16="http://schemas.microsoft.com/office/drawing/2014/main" id="{E799E3E2-888B-2343-9A63-F84C03265CB5}"/>
              </a:ext>
            </a:extLst>
          </p:cNvPr>
          <p:cNvSpPr>
            <a:spLocks noChangeAspect="1"/>
          </p:cNvSpPr>
          <p:nvPr userDrawn="1"/>
        </p:nvSpPr>
        <p:spPr>
          <a:xfrm>
            <a:off x="9833702" y="1823757"/>
            <a:ext cx="832104" cy="832104"/>
          </a:xfrm>
          <a:prstGeom prst="ellipse">
            <a:avLst/>
          </a:prstGeom>
          <a:solidFill>
            <a:schemeClr val="accent4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23" name="Picture Placeholder 11">
            <a:extLst>
              <a:ext uri="{FF2B5EF4-FFF2-40B4-BE49-F238E27FC236}">
                <a16:creationId xmlns:a16="http://schemas.microsoft.com/office/drawing/2014/main" id="{8FEDE8EF-5B7A-A741-9A56-D365CAE01B62}"/>
              </a:ext>
            </a:extLst>
          </p:cNvPr>
          <p:cNvSpPr>
            <a:spLocks noGrp="1"/>
          </p:cNvSpPr>
          <p:nvPr>
            <p:ph type="pic" sz="quarter" idx="19" hasCustomPrompt="1"/>
          </p:nvPr>
        </p:nvSpPr>
        <p:spPr>
          <a:xfrm>
            <a:off x="9998318" y="1988373"/>
            <a:ext cx="502873" cy="502873"/>
          </a:xfrm>
          <a:prstGeom prst="rect">
            <a:avLst/>
          </a:prstGeom>
          <a:noFill/>
        </p:spPr>
        <p:txBody>
          <a:bodyPr lIns="0" rIns="0" anchor="ctr">
            <a:noAutofit/>
          </a:bodyPr>
          <a:lstStyle>
            <a:lvl1pPr marL="0" indent="0" algn="ctr">
              <a:buNone/>
              <a:defRPr sz="1100">
                <a:solidFill>
                  <a:schemeClr val="bg1"/>
                </a:solidFill>
              </a:defRPr>
            </a:lvl1pPr>
          </a:lstStyle>
          <a:p>
            <a:r>
              <a:rPr lang="en-US" noProof="0" dirty="0"/>
              <a:t>icon</a:t>
            </a:r>
          </a:p>
        </p:txBody>
      </p:sp>
      <p:sp>
        <p:nvSpPr>
          <p:cNvPr id="9" name="Rectangle 8">
            <a:extLst>
              <a:ext uri="{FF2B5EF4-FFF2-40B4-BE49-F238E27FC236}">
                <a16:creationId xmlns:a16="http://schemas.microsoft.com/office/drawing/2014/main" id="{3755C1FB-E61C-4BBC-8179-D34908DEA1B6}"/>
              </a:ext>
            </a:extLst>
          </p:cNvPr>
          <p:cNvSpPr/>
          <p:nvPr userDrawn="1"/>
        </p:nvSpPr>
        <p:spPr>
          <a:xfrm>
            <a:off x="0" y="1630018"/>
            <a:ext cx="3883819" cy="4373217"/>
          </a:xfrm>
          <a:prstGeom prst="rect">
            <a:avLst/>
          </a:prstGeom>
          <a:solidFill>
            <a:schemeClr val="bg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4" name="Oval 3">
            <a:extLst>
              <a:ext uri="{FF2B5EF4-FFF2-40B4-BE49-F238E27FC236}">
                <a16:creationId xmlns:a16="http://schemas.microsoft.com/office/drawing/2014/main" id="{8C1E0992-271E-4948-9461-C7AA54AF8FEA}"/>
              </a:ext>
            </a:extLst>
          </p:cNvPr>
          <p:cNvSpPr>
            <a:spLocks noChangeAspect="1"/>
          </p:cNvSpPr>
          <p:nvPr userDrawn="1"/>
        </p:nvSpPr>
        <p:spPr>
          <a:xfrm>
            <a:off x="1526011" y="1823757"/>
            <a:ext cx="832104" cy="832104"/>
          </a:xfrm>
          <a:prstGeom prst="ellipse">
            <a:avLst/>
          </a:prstGeom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id="{32970CD0-696D-4313-96BA-4AA72C813BD0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15938" y="246621"/>
            <a:ext cx="11150600" cy="920336"/>
          </a:xfrm>
        </p:spPr>
        <p:txBody>
          <a:bodyPr lIns="0" tIns="0" rIns="0" bIns="0" anchor="b">
            <a:noAutofit/>
          </a:bodyPr>
          <a:lstStyle>
            <a:lvl1pPr>
              <a:defRPr sz="3200" b="1" cap="all" baseline="0"/>
            </a:lvl1pPr>
          </a:lstStyle>
          <a:p>
            <a:r>
              <a:rPr lang="en-US" noProof="0"/>
              <a:t>Click to edit Master title style</a:t>
            </a:r>
          </a:p>
        </p:txBody>
      </p: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0FEE9886-36F0-4E06-A3A6-D8F00B0665A1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219126" y="3207024"/>
            <a:ext cx="3445566" cy="2504663"/>
          </a:xfrm>
        </p:spPr>
        <p:txBody>
          <a:bodyPr lIns="0" tIns="0" rIns="0" bIns="0">
            <a:normAutofit/>
          </a:bodyPr>
          <a:lstStyle>
            <a:lvl1pPr marL="0" indent="0" algn="ctr">
              <a:buNone/>
              <a:defRPr sz="1600"/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</a:lstStyle>
          <a:p>
            <a:pPr lvl="0"/>
            <a:r>
              <a:rPr lang="en-US" noProof="0"/>
              <a:t>Click to edit Master text styles</a:t>
            </a:r>
          </a:p>
        </p:txBody>
      </p:sp>
      <p:sp>
        <p:nvSpPr>
          <p:cNvPr id="7" name="Rectangle 6">
            <a:extLst>
              <a:ext uri="{FF2B5EF4-FFF2-40B4-BE49-F238E27FC236}">
                <a16:creationId xmlns:a16="http://schemas.microsoft.com/office/drawing/2014/main" id="{76627016-BFC4-46D4-89DB-F72E3C3461EC}"/>
              </a:ext>
            </a:extLst>
          </p:cNvPr>
          <p:cNvSpPr/>
          <p:nvPr userDrawn="1"/>
        </p:nvSpPr>
        <p:spPr>
          <a:xfrm rot="10800000">
            <a:off x="515938" y="-16721"/>
            <a:ext cx="1258618" cy="110506"/>
          </a:xfrm>
          <a:prstGeom prst="rect">
            <a:avLst/>
          </a:prstGeom>
          <a:solidFill>
            <a:schemeClr val="accent6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>
              <a:solidFill>
                <a:schemeClr val="bg1"/>
              </a:solidFill>
            </a:endParaRPr>
          </a:p>
        </p:txBody>
      </p:sp>
      <p:pic>
        <p:nvPicPr>
          <p:cNvPr id="8" name="Picture 7">
            <a:extLst>
              <a:ext uri="{FF2B5EF4-FFF2-40B4-BE49-F238E27FC236}">
                <a16:creationId xmlns:a16="http://schemas.microsoft.com/office/drawing/2014/main" id="{676C557E-B5A7-4416-BCC0-5743550BF152}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duotone>
              <a:prstClr val="black"/>
              <a:schemeClr val="tx2">
                <a:tint val="45000"/>
                <a:satMod val="400000"/>
              </a:schemeClr>
            </a:duotone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p:blipFill>
        <p:spPr>
          <a:xfrm>
            <a:off x="472046" y="6261436"/>
            <a:ext cx="1073019" cy="414000"/>
          </a:xfrm>
          <a:prstGeom prst="rect">
            <a:avLst/>
          </a:prstGeom>
        </p:spPr>
      </p:pic>
      <p:sp>
        <p:nvSpPr>
          <p:cNvPr id="15" name="Oval 14">
            <a:extLst>
              <a:ext uri="{FF2B5EF4-FFF2-40B4-BE49-F238E27FC236}">
                <a16:creationId xmlns:a16="http://schemas.microsoft.com/office/drawing/2014/main" id="{EF515B4A-CB20-4847-8E00-0DD66F1FEBB4}"/>
              </a:ext>
            </a:extLst>
          </p:cNvPr>
          <p:cNvSpPr/>
          <p:nvPr userDrawn="1"/>
        </p:nvSpPr>
        <p:spPr>
          <a:xfrm>
            <a:off x="11371669" y="6409397"/>
            <a:ext cx="280051" cy="280051"/>
          </a:xfrm>
          <a:prstGeom prst="ellipse">
            <a:avLst/>
          </a:prstGeom>
          <a:solidFill>
            <a:schemeClr val="accent6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16" name="Slide Number Placeholder 5">
            <a:extLst>
              <a:ext uri="{FF2B5EF4-FFF2-40B4-BE49-F238E27FC236}">
                <a16:creationId xmlns:a16="http://schemas.microsoft.com/office/drawing/2014/main" id="{996B64B9-1DF0-4EE9-BAB5-72AFA94B9AFD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363696" y="6455739"/>
            <a:ext cx="294460" cy="187367"/>
          </a:xfrm>
        </p:spPr>
        <p:txBody>
          <a:bodyPr lIns="0" tIns="0" rIns="0" bIns="0"/>
          <a:lstStyle>
            <a:lvl1pPr algn="ctr">
              <a:defRPr sz="900">
                <a:solidFill>
                  <a:schemeClr val="bg1"/>
                </a:solidFill>
                <a:latin typeface="+mn-lt"/>
              </a:defRPr>
            </a:lvl1pPr>
          </a:lstStyle>
          <a:p>
            <a:fld id="{9EC71654-96A5-4280-94F3-931C61A9F92C}" type="slidenum">
              <a:rPr lang="en-US" noProof="0" smtClean="0"/>
              <a:pPr/>
              <a:t>‹#›</a:t>
            </a:fld>
            <a:endParaRPr lang="en-US" noProof="0" dirty="0"/>
          </a:p>
        </p:txBody>
      </p:sp>
      <p:sp>
        <p:nvSpPr>
          <p:cNvPr id="6" name="Picture Placeholder 5">
            <a:extLst>
              <a:ext uri="{FF2B5EF4-FFF2-40B4-BE49-F238E27FC236}">
                <a16:creationId xmlns:a16="http://schemas.microsoft.com/office/drawing/2014/main" id="{35B71D50-AA4B-4E0C-8F6A-0F64F2C8A8C7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3883819" y="1630018"/>
            <a:ext cx="4424362" cy="4373217"/>
          </a:xfrm>
          <a:solidFill>
            <a:schemeClr val="bg2">
              <a:lumMod val="90000"/>
            </a:schemeClr>
          </a:solidFill>
        </p:spPr>
        <p:txBody>
          <a:bodyPr anchor="ctr"/>
          <a:lstStyle>
            <a:lvl1pPr marL="0" indent="0" algn="ctr">
              <a:buNone/>
              <a:defRPr/>
            </a:lvl1pPr>
          </a:lstStyle>
          <a:p>
            <a:r>
              <a:rPr lang="en-US" noProof="0"/>
              <a:t>Click icon to add picture</a:t>
            </a:r>
            <a:endParaRPr lang="en-US" noProof="0" dirty="0"/>
          </a:p>
        </p:txBody>
      </p:sp>
      <p:sp>
        <p:nvSpPr>
          <p:cNvPr id="17" name="Content Placeholder 2">
            <a:extLst>
              <a:ext uri="{FF2B5EF4-FFF2-40B4-BE49-F238E27FC236}">
                <a16:creationId xmlns:a16="http://schemas.microsoft.com/office/drawing/2014/main" id="{147C9C38-5B17-467D-B581-EF28ECB11E80}"/>
              </a:ext>
            </a:extLst>
          </p:cNvPr>
          <p:cNvSpPr>
            <a:spLocks noGrp="1"/>
          </p:cNvSpPr>
          <p:nvPr>
            <p:ph idx="14"/>
          </p:nvPr>
        </p:nvSpPr>
        <p:spPr>
          <a:xfrm>
            <a:off x="8527490" y="3207024"/>
            <a:ext cx="3445200" cy="2504663"/>
          </a:xfrm>
        </p:spPr>
        <p:txBody>
          <a:bodyPr lIns="0" tIns="0" rIns="0" bIns="0">
            <a:normAutofit/>
          </a:bodyPr>
          <a:lstStyle>
            <a:lvl1pPr marL="0" indent="0" algn="ctr">
              <a:buNone/>
              <a:defRPr sz="1600"/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</a:lstStyle>
          <a:p>
            <a:pPr lvl="0"/>
            <a:r>
              <a:rPr lang="en-US" noProof="0"/>
              <a:t>Click to edit Master text styles</a:t>
            </a:r>
          </a:p>
        </p:txBody>
      </p:sp>
      <p:sp>
        <p:nvSpPr>
          <p:cNvPr id="20" name="Content Placeholder 2">
            <a:extLst>
              <a:ext uri="{FF2B5EF4-FFF2-40B4-BE49-F238E27FC236}">
                <a16:creationId xmlns:a16="http://schemas.microsoft.com/office/drawing/2014/main" id="{FEB88DD7-AEB5-4718-AF2D-28B5B91ED715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219126" y="2711636"/>
            <a:ext cx="3445566" cy="495389"/>
          </a:xfrm>
        </p:spPr>
        <p:txBody>
          <a:bodyPr lIns="0" tIns="0" rIns="0" bIns="0" anchor="ctr">
            <a:noAutofit/>
          </a:bodyPr>
          <a:lstStyle>
            <a:lvl1pPr marL="0" indent="0" algn="ctr">
              <a:buNone/>
              <a:defRPr sz="1800" b="1" cap="all" baseline="0">
                <a:latin typeface="+mj-lt"/>
              </a:defRPr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</a:lstStyle>
          <a:p>
            <a:pPr lvl="0"/>
            <a:r>
              <a:rPr lang="en-US" noProof="0"/>
              <a:t>Click to edit Master text styles</a:t>
            </a:r>
          </a:p>
        </p:txBody>
      </p:sp>
      <p:sp>
        <p:nvSpPr>
          <p:cNvPr id="21" name="Content Placeholder 2">
            <a:extLst>
              <a:ext uri="{FF2B5EF4-FFF2-40B4-BE49-F238E27FC236}">
                <a16:creationId xmlns:a16="http://schemas.microsoft.com/office/drawing/2014/main" id="{F694448B-800C-40EF-8F61-18C018E8374C}"/>
              </a:ext>
            </a:extLst>
          </p:cNvPr>
          <p:cNvSpPr>
            <a:spLocks noGrp="1"/>
          </p:cNvSpPr>
          <p:nvPr>
            <p:ph idx="16"/>
          </p:nvPr>
        </p:nvSpPr>
        <p:spPr>
          <a:xfrm>
            <a:off x="8527124" y="2711636"/>
            <a:ext cx="3445566" cy="495389"/>
          </a:xfrm>
        </p:spPr>
        <p:txBody>
          <a:bodyPr lIns="0" tIns="0" rIns="0" bIns="0" anchor="ctr">
            <a:noAutofit/>
          </a:bodyPr>
          <a:lstStyle>
            <a:lvl1pPr marL="0" indent="0" algn="ctr">
              <a:buNone/>
              <a:defRPr sz="1800" b="1" cap="all" baseline="0">
                <a:latin typeface="+mj-lt"/>
              </a:defRPr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</a:lstStyle>
          <a:p>
            <a:pPr lvl="0"/>
            <a:r>
              <a:rPr lang="en-US" noProof="0"/>
              <a:t>Click to edit Master text styles</a:t>
            </a:r>
          </a:p>
        </p:txBody>
      </p:sp>
      <p:sp>
        <p:nvSpPr>
          <p:cNvPr id="12" name="Picture Placeholder 11">
            <a:extLst>
              <a:ext uri="{FF2B5EF4-FFF2-40B4-BE49-F238E27FC236}">
                <a16:creationId xmlns:a16="http://schemas.microsoft.com/office/drawing/2014/main" id="{483B974E-5202-4EAD-9D55-4129C84BAE87}"/>
              </a:ext>
            </a:extLst>
          </p:cNvPr>
          <p:cNvSpPr>
            <a:spLocks noGrp="1"/>
          </p:cNvSpPr>
          <p:nvPr>
            <p:ph type="pic" sz="quarter" idx="17" hasCustomPrompt="1"/>
          </p:nvPr>
        </p:nvSpPr>
        <p:spPr>
          <a:xfrm>
            <a:off x="1690627" y="1988373"/>
            <a:ext cx="502873" cy="502873"/>
          </a:xfrm>
          <a:prstGeom prst="rect">
            <a:avLst/>
          </a:prstGeom>
          <a:noFill/>
        </p:spPr>
        <p:txBody>
          <a:bodyPr lIns="0" rIns="0" anchor="ctr">
            <a:noAutofit/>
          </a:bodyPr>
          <a:lstStyle>
            <a:lvl1pPr marL="0" indent="0" algn="ctr">
              <a:buNone/>
              <a:defRPr sz="1100">
                <a:solidFill>
                  <a:schemeClr val="bg1"/>
                </a:solidFill>
              </a:defRPr>
            </a:lvl1pPr>
          </a:lstStyle>
          <a:p>
            <a:r>
              <a:rPr lang="en-US" noProof="0" dirty="0"/>
              <a:t>icon</a:t>
            </a:r>
          </a:p>
        </p:txBody>
      </p:sp>
    </p:spTree>
    <p:extLst>
      <p:ext uri="{BB962C8B-B14F-4D97-AF65-F5344CB8AC3E}">
        <p14:creationId xmlns:p14="http://schemas.microsoft.com/office/powerpoint/2010/main" val="1741033213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mparison with Image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id="{1B6EB0C6-606C-4AFB-8FF8-AB43606B95BD}"/>
              </a:ext>
            </a:extLst>
          </p:cNvPr>
          <p:cNvSpPr/>
          <p:nvPr userDrawn="1"/>
        </p:nvSpPr>
        <p:spPr>
          <a:xfrm>
            <a:off x="6599236" y="4707908"/>
            <a:ext cx="5592763" cy="1006475"/>
          </a:xfrm>
          <a:prstGeom prst="rect">
            <a:avLst/>
          </a:prstGeom>
          <a:solidFill>
            <a:schemeClr val="bg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4" name="Rectangle 3">
            <a:extLst>
              <a:ext uri="{FF2B5EF4-FFF2-40B4-BE49-F238E27FC236}">
                <a16:creationId xmlns:a16="http://schemas.microsoft.com/office/drawing/2014/main" id="{25CE6D5A-A5C0-4B12-A26A-691D5743FA5C}"/>
              </a:ext>
            </a:extLst>
          </p:cNvPr>
          <p:cNvSpPr/>
          <p:nvPr userDrawn="1"/>
        </p:nvSpPr>
        <p:spPr>
          <a:xfrm>
            <a:off x="-82063" y="1648186"/>
            <a:ext cx="5709139" cy="1006475"/>
          </a:xfrm>
          <a:prstGeom prst="rect">
            <a:avLst/>
          </a:prstGeom>
          <a:solidFill>
            <a:schemeClr val="bg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id="{32970CD0-696D-4313-96BA-4AA72C813BD0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15938" y="246621"/>
            <a:ext cx="11150600" cy="920336"/>
          </a:xfrm>
        </p:spPr>
        <p:txBody>
          <a:bodyPr lIns="0" tIns="0" rIns="0" bIns="0" anchor="b">
            <a:noAutofit/>
          </a:bodyPr>
          <a:lstStyle>
            <a:lvl1pPr>
              <a:defRPr sz="3200" b="1" cap="all" baseline="0"/>
            </a:lvl1pPr>
          </a:lstStyle>
          <a:p>
            <a:r>
              <a:rPr lang="en-US" noProof="0"/>
              <a:t>Click to edit Master title style</a:t>
            </a:r>
          </a:p>
        </p:txBody>
      </p: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0FEE9886-36F0-4E06-A3A6-D8F00B0665A1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680934" y="2863158"/>
            <a:ext cx="4074002" cy="2846648"/>
          </a:xfrm>
        </p:spPr>
        <p:txBody>
          <a:bodyPr lIns="0" tIns="0" rIns="0" bIns="0">
            <a:noAutofit/>
          </a:bodyPr>
          <a:lstStyle>
            <a:lvl1pPr marL="0" indent="0" algn="r">
              <a:buNone/>
              <a:defRPr sz="1600"/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</a:lstStyle>
          <a:p>
            <a:pPr lvl="0"/>
            <a:r>
              <a:rPr lang="en-US" noProof="0"/>
              <a:t>Click to edit Master text styles</a:t>
            </a:r>
          </a:p>
        </p:txBody>
      </p:sp>
      <p:sp>
        <p:nvSpPr>
          <p:cNvPr id="7" name="Rectangle 6">
            <a:extLst>
              <a:ext uri="{FF2B5EF4-FFF2-40B4-BE49-F238E27FC236}">
                <a16:creationId xmlns:a16="http://schemas.microsoft.com/office/drawing/2014/main" id="{76627016-BFC4-46D4-89DB-F72E3C3461EC}"/>
              </a:ext>
            </a:extLst>
          </p:cNvPr>
          <p:cNvSpPr/>
          <p:nvPr userDrawn="1"/>
        </p:nvSpPr>
        <p:spPr>
          <a:xfrm rot="10800000">
            <a:off x="515938" y="-16721"/>
            <a:ext cx="1258618" cy="110506"/>
          </a:xfrm>
          <a:prstGeom prst="rect">
            <a:avLst/>
          </a:prstGeom>
          <a:solidFill>
            <a:schemeClr val="accent6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>
              <a:solidFill>
                <a:schemeClr val="accent2"/>
              </a:solidFill>
            </a:endParaRPr>
          </a:p>
        </p:txBody>
      </p:sp>
      <p:pic>
        <p:nvPicPr>
          <p:cNvPr id="8" name="Picture 7">
            <a:extLst>
              <a:ext uri="{FF2B5EF4-FFF2-40B4-BE49-F238E27FC236}">
                <a16:creationId xmlns:a16="http://schemas.microsoft.com/office/drawing/2014/main" id="{676C557E-B5A7-4416-BCC0-5743550BF152}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duotone>
              <a:prstClr val="black"/>
              <a:schemeClr val="tx2">
                <a:tint val="45000"/>
                <a:satMod val="400000"/>
              </a:schemeClr>
            </a:duotone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p:blipFill>
        <p:spPr>
          <a:xfrm>
            <a:off x="472046" y="6261436"/>
            <a:ext cx="1073019" cy="414000"/>
          </a:xfrm>
          <a:prstGeom prst="rect">
            <a:avLst/>
          </a:prstGeom>
        </p:spPr>
      </p:pic>
      <p:sp>
        <p:nvSpPr>
          <p:cNvPr id="15" name="Oval 14">
            <a:extLst>
              <a:ext uri="{FF2B5EF4-FFF2-40B4-BE49-F238E27FC236}">
                <a16:creationId xmlns:a16="http://schemas.microsoft.com/office/drawing/2014/main" id="{EF515B4A-CB20-4847-8E00-0DD66F1FEBB4}"/>
              </a:ext>
            </a:extLst>
          </p:cNvPr>
          <p:cNvSpPr/>
          <p:nvPr userDrawn="1"/>
        </p:nvSpPr>
        <p:spPr>
          <a:xfrm>
            <a:off x="11371669" y="6409397"/>
            <a:ext cx="280051" cy="280051"/>
          </a:xfrm>
          <a:prstGeom prst="ellipse">
            <a:avLst/>
          </a:prstGeom>
          <a:solidFill>
            <a:schemeClr val="accent6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16" name="Slide Number Placeholder 5">
            <a:extLst>
              <a:ext uri="{FF2B5EF4-FFF2-40B4-BE49-F238E27FC236}">
                <a16:creationId xmlns:a16="http://schemas.microsoft.com/office/drawing/2014/main" id="{996B64B9-1DF0-4EE9-BAB5-72AFA94B9AFD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363696" y="6455739"/>
            <a:ext cx="294460" cy="187367"/>
          </a:xfrm>
        </p:spPr>
        <p:txBody>
          <a:bodyPr lIns="0" tIns="0" rIns="0" bIns="0"/>
          <a:lstStyle>
            <a:lvl1pPr algn="ctr">
              <a:defRPr sz="900">
                <a:solidFill>
                  <a:schemeClr val="bg1"/>
                </a:solidFill>
                <a:latin typeface="+mn-lt"/>
              </a:defRPr>
            </a:lvl1pPr>
          </a:lstStyle>
          <a:p>
            <a:fld id="{9EC71654-96A5-4280-94F3-931C61A9F92C}" type="slidenum">
              <a:rPr lang="en-US" noProof="0" smtClean="0"/>
              <a:pPr/>
              <a:t>‹#›</a:t>
            </a:fld>
            <a:endParaRPr lang="en-US" noProof="0" dirty="0"/>
          </a:p>
        </p:txBody>
      </p:sp>
      <p:sp>
        <p:nvSpPr>
          <p:cNvPr id="20" name="Content Placeholder 2">
            <a:extLst>
              <a:ext uri="{FF2B5EF4-FFF2-40B4-BE49-F238E27FC236}">
                <a16:creationId xmlns:a16="http://schemas.microsoft.com/office/drawing/2014/main" id="{FEB88DD7-AEB5-4718-AF2D-28B5B91ED715}"/>
              </a:ext>
            </a:extLst>
          </p:cNvPr>
          <p:cNvSpPr>
            <a:spLocks noGrp="1"/>
          </p:cNvSpPr>
          <p:nvPr>
            <p:ph idx="15" hasCustomPrompt="1"/>
          </p:nvPr>
        </p:nvSpPr>
        <p:spPr>
          <a:xfrm>
            <a:off x="1309370" y="1903728"/>
            <a:ext cx="3445566" cy="495389"/>
          </a:xfrm>
        </p:spPr>
        <p:txBody>
          <a:bodyPr lIns="0" tIns="0" rIns="0" bIns="0" anchor="ctr">
            <a:noAutofit/>
          </a:bodyPr>
          <a:lstStyle>
            <a:lvl1pPr marL="0" indent="0" algn="r">
              <a:buNone/>
              <a:defRPr sz="1800" b="1" cap="all" baseline="0">
                <a:solidFill>
                  <a:schemeClr val="accent1"/>
                </a:solidFill>
                <a:latin typeface="+mj-lt"/>
              </a:defRPr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</a:lstStyle>
          <a:p>
            <a:pPr lvl="0"/>
            <a:r>
              <a:rPr lang="en-US" noProof="0"/>
              <a:t>Topic 01 comes here</a:t>
            </a:r>
          </a:p>
        </p:txBody>
      </p:sp>
      <p:sp>
        <p:nvSpPr>
          <p:cNvPr id="23" name="Content Placeholder 2">
            <a:extLst>
              <a:ext uri="{FF2B5EF4-FFF2-40B4-BE49-F238E27FC236}">
                <a16:creationId xmlns:a16="http://schemas.microsoft.com/office/drawing/2014/main" id="{E5123CE7-2F8A-489B-BD99-0C2A33ADF49A}"/>
              </a:ext>
            </a:extLst>
          </p:cNvPr>
          <p:cNvSpPr>
            <a:spLocks noGrp="1"/>
          </p:cNvSpPr>
          <p:nvPr>
            <p:ph idx="19"/>
          </p:nvPr>
        </p:nvSpPr>
        <p:spPr>
          <a:xfrm>
            <a:off x="7327918" y="1648186"/>
            <a:ext cx="4074002" cy="2834508"/>
          </a:xfrm>
        </p:spPr>
        <p:txBody>
          <a:bodyPr lIns="0" tIns="0" rIns="0" bIns="0" anchor="b">
            <a:noAutofit/>
          </a:bodyPr>
          <a:lstStyle>
            <a:lvl1pPr marL="0" indent="0" algn="l">
              <a:buNone/>
              <a:defRPr sz="1600"/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</a:lstStyle>
          <a:p>
            <a:pPr lvl="0"/>
            <a:r>
              <a:rPr lang="en-US" noProof="0"/>
              <a:t>Click to edit Master text styles</a:t>
            </a:r>
          </a:p>
        </p:txBody>
      </p:sp>
      <p:sp>
        <p:nvSpPr>
          <p:cNvPr id="25" name="Content Placeholder 2">
            <a:extLst>
              <a:ext uri="{FF2B5EF4-FFF2-40B4-BE49-F238E27FC236}">
                <a16:creationId xmlns:a16="http://schemas.microsoft.com/office/drawing/2014/main" id="{07730BCF-AC2A-4FEC-8F01-63964DB444CF}"/>
              </a:ext>
            </a:extLst>
          </p:cNvPr>
          <p:cNvSpPr>
            <a:spLocks noGrp="1"/>
          </p:cNvSpPr>
          <p:nvPr>
            <p:ph idx="20" hasCustomPrompt="1"/>
          </p:nvPr>
        </p:nvSpPr>
        <p:spPr>
          <a:xfrm>
            <a:off x="7475709" y="4963450"/>
            <a:ext cx="3445566" cy="495389"/>
          </a:xfrm>
        </p:spPr>
        <p:txBody>
          <a:bodyPr lIns="0" tIns="0" rIns="0" bIns="0" anchor="ctr">
            <a:noAutofit/>
          </a:bodyPr>
          <a:lstStyle>
            <a:lvl1pPr marL="0" indent="0" algn="l">
              <a:buNone/>
              <a:defRPr sz="1800" b="1" cap="all" baseline="0">
                <a:solidFill>
                  <a:schemeClr val="accent4"/>
                </a:solidFill>
                <a:latin typeface="+mj-lt"/>
              </a:defRPr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</a:lstStyle>
          <a:p>
            <a:pPr lvl="0"/>
            <a:r>
              <a:rPr lang="en-US" noProof="0"/>
              <a:t>Topic 02 comes here</a:t>
            </a:r>
          </a:p>
        </p:txBody>
      </p:sp>
      <p:sp>
        <p:nvSpPr>
          <p:cNvPr id="21" name="Oval 20">
            <a:extLst>
              <a:ext uri="{FF2B5EF4-FFF2-40B4-BE49-F238E27FC236}">
                <a16:creationId xmlns:a16="http://schemas.microsoft.com/office/drawing/2014/main" id="{919C8692-230B-D543-A7F7-4FD61B04D1C6}"/>
              </a:ext>
            </a:extLst>
          </p:cNvPr>
          <p:cNvSpPr>
            <a:spLocks noChangeAspect="1"/>
          </p:cNvSpPr>
          <p:nvPr userDrawn="1"/>
        </p:nvSpPr>
        <p:spPr>
          <a:xfrm>
            <a:off x="5084763" y="1652762"/>
            <a:ext cx="1001899" cy="1001899"/>
          </a:xfrm>
          <a:prstGeom prst="ellipse">
            <a:avLst/>
          </a:prstGeom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24" name="Picture Placeholder 11">
            <a:extLst>
              <a:ext uri="{FF2B5EF4-FFF2-40B4-BE49-F238E27FC236}">
                <a16:creationId xmlns:a16="http://schemas.microsoft.com/office/drawing/2014/main" id="{E150BFC7-A11D-CC46-B5A2-8BD93C269506}"/>
              </a:ext>
            </a:extLst>
          </p:cNvPr>
          <p:cNvSpPr>
            <a:spLocks noGrp="1"/>
          </p:cNvSpPr>
          <p:nvPr>
            <p:ph type="pic" sz="quarter" idx="21" hasCustomPrompt="1"/>
          </p:nvPr>
        </p:nvSpPr>
        <p:spPr>
          <a:xfrm>
            <a:off x="5282969" y="1850968"/>
            <a:ext cx="605487" cy="605487"/>
          </a:xfrm>
          <a:prstGeom prst="rect">
            <a:avLst/>
          </a:prstGeom>
          <a:noFill/>
        </p:spPr>
        <p:txBody>
          <a:bodyPr lIns="0" rIns="0" anchor="ctr">
            <a:normAutofit/>
          </a:bodyPr>
          <a:lstStyle>
            <a:lvl1pPr marL="0" indent="0" algn="ctr">
              <a:buNone/>
              <a:defRPr sz="1100">
                <a:solidFill>
                  <a:schemeClr val="bg1"/>
                </a:solidFill>
              </a:defRPr>
            </a:lvl1pPr>
          </a:lstStyle>
          <a:p>
            <a:r>
              <a:rPr lang="en-US" noProof="0" dirty="0"/>
              <a:t>icon</a:t>
            </a:r>
          </a:p>
        </p:txBody>
      </p:sp>
      <p:sp>
        <p:nvSpPr>
          <p:cNvPr id="28" name="Oval 27">
            <a:extLst>
              <a:ext uri="{FF2B5EF4-FFF2-40B4-BE49-F238E27FC236}">
                <a16:creationId xmlns:a16="http://schemas.microsoft.com/office/drawing/2014/main" id="{F95B55F4-B501-3440-8904-A1C7F049CBE8}"/>
              </a:ext>
            </a:extLst>
          </p:cNvPr>
          <p:cNvSpPr>
            <a:spLocks noChangeAspect="1"/>
          </p:cNvSpPr>
          <p:nvPr userDrawn="1"/>
        </p:nvSpPr>
        <p:spPr>
          <a:xfrm>
            <a:off x="6100576" y="4707907"/>
            <a:ext cx="1001899" cy="1001899"/>
          </a:xfrm>
          <a:prstGeom prst="ellipse">
            <a:avLst/>
          </a:prstGeom>
          <a:solidFill>
            <a:schemeClr val="accent4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29" name="Picture Placeholder 11">
            <a:extLst>
              <a:ext uri="{FF2B5EF4-FFF2-40B4-BE49-F238E27FC236}">
                <a16:creationId xmlns:a16="http://schemas.microsoft.com/office/drawing/2014/main" id="{F2116994-BE3E-6A43-9C15-E71BA8EC821F}"/>
              </a:ext>
            </a:extLst>
          </p:cNvPr>
          <p:cNvSpPr>
            <a:spLocks noGrp="1"/>
          </p:cNvSpPr>
          <p:nvPr>
            <p:ph type="pic" sz="quarter" idx="22" hasCustomPrompt="1"/>
          </p:nvPr>
        </p:nvSpPr>
        <p:spPr>
          <a:xfrm>
            <a:off x="6298782" y="4906113"/>
            <a:ext cx="605487" cy="605487"/>
          </a:xfrm>
          <a:prstGeom prst="rect">
            <a:avLst/>
          </a:prstGeom>
          <a:noFill/>
        </p:spPr>
        <p:txBody>
          <a:bodyPr lIns="0" rIns="0" anchor="ctr">
            <a:normAutofit/>
          </a:bodyPr>
          <a:lstStyle>
            <a:lvl1pPr marL="0" indent="0" algn="ctr">
              <a:buNone/>
              <a:defRPr sz="1100">
                <a:solidFill>
                  <a:schemeClr val="bg1"/>
                </a:solidFill>
              </a:defRPr>
            </a:lvl1pPr>
          </a:lstStyle>
          <a:p>
            <a:r>
              <a:rPr lang="en-US" noProof="0" dirty="0"/>
              <a:t>icon</a:t>
            </a:r>
          </a:p>
        </p:txBody>
      </p:sp>
    </p:spTree>
    <p:extLst>
      <p:ext uri="{BB962C8B-B14F-4D97-AF65-F5344CB8AC3E}">
        <p14:creationId xmlns:p14="http://schemas.microsoft.com/office/powerpoint/2010/main" val="891400919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" name="Title 1">
            <a:extLst>
              <a:ext uri="{FF2B5EF4-FFF2-40B4-BE49-F238E27FC236}">
                <a16:creationId xmlns:a16="http://schemas.microsoft.com/office/drawing/2014/main" id="{B70E2287-0F7B-4DD3-A805-DB19BBF3C716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15938" y="246621"/>
            <a:ext cx="11150600" cy="920336"/>
          </a:xfrm>
        </p:spPr>
        <p:txBody>
          <a:bodyPr lIns="0" tIns="0" rIns="0" bIns="0" anchor="b">
            <a:noAutofit/>
          </a:bodyPr>
          <a:lstStyle>
            <a:lvl1pPr>
              <a:defRPr sz="3200" b="1" cap="all" baseline="0"/>
            </a:lvl1pPr>
          </a:lstStyle>
          <a:p>
            <a:r>
              <a:rPr lang="en-US" noProof="0"/>
              <a:t>Click to edit Master title style</a:t>
            </a:r>
            <a:endParaRPr lang="en-US" noProof="0" dirty="0"/>
          </a:p>
        </p:txBody>
      </p:sp>
      <p:sp>
        <p:nvSpPr>
          <p:cNvPr id="7" name="Rectangle 6">
            <a:extLst>
              <a:ext uri="{FF2B5EF4-FFF2-40B4-BE49-F238E27FC236}">
                <a16:creationId xmlns:a16="http://schemas.microsoft.com/office/drawing/2014/main" id="{8DCE74CE-BEFF-42B3-BF3E-C41B1B1F1EE4}"/>
              </a:ext>
            </a:extLst>
          </p:cNvPr>
          <p:cNvSpPr/>
          <p:nvPr userDrawn="1"/>
        </p:nvSpPr>
        <p:spPr>
          <a:xfrm rot="10800000">
            <a:off x="515938" y="-16721"/>
            <a:ext cx="1258618" cy="110506"/>
          </a:xfrm>
          <a:prstGeom prst="rect">
            <a:avLst/>
          </a:prstGeom>
          <a:solidFill>
            <a:schemeClr val="accent6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>
              <a:solidFill>
                <a:schemeClr val="bg1"/>
              </a:solidFill>
            </a:endParaRPr>
          </a:p>
        </p:txBody>
      </p:sp>
      <p:pic>
        <p:nvPicPr>
          <p:cNvPr id="8" name="Picture 7">
            <a:extLst>
              <a:ext uri="{FF2B5EF4-FFF2-40B4-BE49-F238E27FC236}">
                <a16:creationId xmlns:a16="http://schemas.microsoft.com/office/drawing/2014/main" id="{8B0944B4-FE4A-459A-85B1-3476FE6C4C49}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duotone>
              <a:prstClr val="black"/>
              <a:schemeClr val="tx2">
                <a:tint val="45000"/>
                <a:satMod val="400000"/>
              </a:schemeClr>
            </a:duotone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p:blipFill>
        <p:spPr>
          <a:xfrm>
            <a:off x="472046" y="6261436"/>
            <a:ext cx="1073019" cy="414000"/>
          </a:xfrm>
          <a:prstGeom prst="rect">
            <a:avLst/>
          </a:prstGeom>
        </p:spPr>
      </p:pic>
      <p:sp>
        <p:nvSpPr>
          <p:cNvPr id="9" name="Oval 8">
            <a:extLst>
              <a:ext uri="{FF2B5EF4-FFF2-40B4-BE49-F238E27FC236}">
                <a16:creationId xmlns:a16="http://schemas.microsoft.com/office/drawing/2014/main" id="{1B26B4BC-3D52-4C1C-85FB-226F0B5201F1}"/>
              </a:ext>
            </a:extLst>
          </p:cNvPr>
          <p:cNvSpPr/>
          <p:nvPr userDrawn="1"/>
        </p:nvSpPr>
        <p:spPr>
          <a:xfrm>
            <a:off x="11371669" y="6409397"/>
            <a:ext cx="280051" cy="280051"/>
          </a:xfrm>
          <a:prstGeom prst="ellipse">
            <a:avLst/>
          </a:prstGeom>
          <a:solidFill>
            <a:schemeClr val="accent6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10" name="Slide Number Placeholder 5">
            <a:extLst>
              <a:ext uri="{FF2B5EF4-FFF2-40B4-BE49-F238E27FC236}">
                <a16:creationId xmlns:a16="http://schemas.microsoft.com/office/drawing/2014/main" id="{CEC6B25A-6AA2-46A7-84BE-5C907CA51B02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363696" y="6455739"/>
            <a:ext cx="294460" cy="187367"/>
          </a:xfrm>
        </p:spPr>
        <p:txBody>
          <a:bodyPr lIns="0" tIns="0" rIns="0" bIns="0"/>
          <a:lstStyle>
            <a:lvl1pPr algn="ctr">
              <a:defRPr sz="900">
                <a:solidFill>
                  <a:schemeClr val="bg1"/>
                </a:solidFill>
                <a:latin typeface="+mn-lt"/>
              </a:defRPr>
            </a:lvl1pPr>
          </a:lstStyle>
          <a:p>
            <a:fld id="{9EC71654-96A5-4280-94F3-931C61A9F92C}" type="slidenum">
              <a:rPr lang="en-US" noProof="0" smtClean="0"/>
              <a:pPr/>
              <a:t>‹#›</a:t>
            </a:fld>
            <a:endParaRPr lang="en-US" noProof="0" dirty="0"/>
          </a:p>
        </p:txBody>
      </p:sp>
      <p:grpSp>
        <p:nvGrpSpPr>
          <p:cNvPr id="11" name="Group 10">
            <a:extLst>
              <a:ext uri="{FF2B5EF4-FFF2-40B4-BE49-F238E27FC236}">
                <a16:creationId xmlns:a16="http://schemas.microsoft.com/office/drawing/2014/main" id="{322A2F12-9117-4B68-80A7-10EC293F01F8}"/>
              </a:ext>
            </a:extLst>
          </p:cNvPr>
          <p:cNvGrpSpPr/>
          <p:nvPr userDrawn="1"/>
        </p:nvGrpSpPr>
        <p:grpSpPr>
          <a:xfrm rot="8650774" flipH="1" flipV="1">
            <a:off x="7430044" y="-1843126"/>
            <a:ext cx="4436224" cy="5482435"/>
            <a:chOff x="11114088" y="2241550"/>
            <a:chExt cx="1905000" cy="2354263"/>
          </a:xfrm>
          <a:solidFill>
            <a:schemeClr val="bg2">
              <a:alpha val="53000"/>
            </a:schemeClr>
          </a:solidFill>
        </p:grpSpPr>
        <p:sp>
          <p:nvSpPr>
            <p:cNvPr id="12" name="Freeform 5">
              <a:extLst>
                <a:ext uri="{FF2B5EF4-FFF2-40B4-BE49-F238E27FC236}">
                  <a16:creationId xmlns:a16="http://schemas.microsoft.com/office/drawing/2014/main" id="{AAF7CCD5-D217-463B-844E-D697B3459C91}"/>
                </a:ext>
              </a:extLst>
            </p:cNvPr>
            <p:cNvSpPr>
              <a:spLocks/>
            </p:cNvSpPr>
            <p:nvPr/>
          </p:nvSpPr>
          <p:spPr bwMode="auto">
            <a:xfrm>
              <a:off x="11114088" y="2241550"/>
              <a:ext cx="1905000" cy="2354263"/>
            </a:xfrm>
            <a:custGeom>
              <a:avLst/>
              <a:gdLst>
                <a:gd name="T0" fmla="*/ 0 w 447"/>
                <a:gd name="T1" fmla="*/ 264 h 553"/>
                <a:gd name="T2" fmla="*/ 141 w 447"/>
                <a:gd name="T3" fmla="*/ 48 h 553"/>
                <a:gd name="T4" fmla="*/ 414 w 447"/>
                <a:gd name="T5" fmla="*/ 67 h 553"/>
                <a:gd name="T6" fmla="*/ 438 w 447"/>
                <a:gd name="T7" fmla="*/ 98 h 553"/>
                <a:gd name="T8" fmla="*/ 391 w 447"/>
                <a:gd name="T9" fmla="*/ 111 h 553"/>
                <a:gd name="T10" fmla="*/ 94 w 447"/>
                <a:gd name="T11" fmla="*/ 149 h 553"/>
                <a:gd name="T12" fmla="*/ 107 w 447"/>
                <a:gd name="T13" fmla="*/ 424 h 553"/>
                <a:gd name="T14" fmla="*/ 383 w 447"/>
                <a:gd name="T15" fmla="*/ 453 h 553"/>
                <a:gd name="T16" fmla="*/ 393 w 447"/>
                <a:gd name="T17" fmla="*/ 446 h 553"/>
                <a:gd name="T18" fmla="*/ 433 w 447"/>
                <a:gd name="T19" fmla="*/ 449 h 553"/>
                <a:gd name="T20" fmla="*/ 421 w 447"/>
                <a:gd name="T21" fmla="*/ 485 h 553"/>
                <a:gd name="T22" fmla="*/ 194 w 447"/>
                <a:gd name="T23" fmla="*/ 531 h 553"/>
                <a:gd name="T24" fmla="*/ 0 w 447"/>
                <a:gd name="T25" fmla="*/ 264 h 553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  <a:cxn ang="0">
                  <a:pos x="T18" y="T19"/>
                </a:cxn>
                <a:cxn ang="0">
                  <a:pos x="T20" y="T21"/>
                </a:cxn>
                <a:cxn ang="0">
                  <a:pos x="T22" y="T23"/>
                </a:cxn>
                <a:cxn ang="0">
                  <a:pos x="T24" y="T25"/>
                </a:cxn>
              </a:cxnLst>
              <a:rect l="0" t="0" r="r" b="b"/>
              <a:pathLst>
                <a:path w="447" h="553">
                  <a:moveTo>
                    <a:pt x="0" y="264"/>
                  </a:moveTo>
                  <a:cubicBezTo>
                    <a:pt x="5" y="176"/>
                    <a:pt x="49" y="96"/>
                    <a:pt x="141" y="48"/>
                  </a:cubicBezTo>
                  <a:cubicBezTo>
                    <a:pt x="235" y="0"/>
                    <a:pt x="327" y="9"/>
                    <a:pt x="414" y="67"/>
                  </a:cubicBezTo>
                  <a:cubicBezTo>
                    <a:pt x="425" y="75"/>
                    <a:pt x="439" y="82"/>
                    <a:pt x="438" y="98"/>
                  </a:cubicBezTo>
                  <a:cubicBezTo>
                    <a:pt x="437" y="120"/>
                    <a:pt x="413" y="127"/>
                    <a:pt x="391" y="111"/>
                  </a:cubicBezTo>
                  <a:cubicBezTo>
                    <a:pt x="294" y="40"/>
                    <a:pt x="166" y="56"/>
                    <a:pt x="94" y="149"/>
                  </a:cubicBezTo>
                  <a:cubicBezTo>
                    <a:pt x="30" y="231"/>
                    <a:pt x="36" y="349"/>
                    <a:pt x="107" y="424"/>
                  </a:cubicBezTo>
                  <a:cubicBezTo>
                    <a:pt x="180" y="502"/>
                    <a:pt x="296" y="514"/>
                    <a:pt x="383" y="453"/>
                  </a:cubicBezTo>
                  <a:cubicBezTo>
                    <a:pt x="386" y="451"/>
                    <a:pt x="390" y="449"/>
                    <a:pt x="393" y="446"/>
                  </a:cubicBezTo>
                  <a:cubicBezTo>
                    <a:pt x="407" y="433"/>
                    <a:pt x="420" y="433"/>
                    <a:pt x="433" y="449"/>
                  </a:cubicBezTo>
                  <a:cubicBezTo>
                    <a:pt x="447" y="467"/>
                    <a:pt x="433" y="477"/>
                    <a:pt x="421" y="485"/>
                  </a:cubicBezTo>
                  <a:cubicBezTo>
                    <a:pt x="353" y="537"/>
                    <a:pt x="277" y="553"/>
                    <a:pt x="194" y="531"/>
                  </a:cubicBezTo>
                  <a:cubicBezTo>
                    <a:pt x="79" y="501"/>
                    <a:pt x="1" y="397"/>
                    <a:pt x="0" y="264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  <p:sp>
          <p:nvSpPr>
            <p:cNvPr id="13" name="Freeform 6">
              <a:extLst>
                <a:ext uri="{FF2B5EF4-FFF2-40B4-BE49-F238E27FC236}">
                  <a16:creationId xmlns:a16="http://schemas.microsoft.com/office/drawing/2014/main" id="{470AB33E-36FA-416E-9307-1C85125C0DA4}"/>
                </a:ext>
              </a:extLst>
            </p:cNvPr>
            <p:cNvSpPr>
              <a:spLocks/>
            </p:cNvSpPr>
            <p:nvPr/>
          </p:nvSpPr>
          <p:spPr bwMode="auto">
            <a:xfrm>
              <a:off x="11412538" y="2590800"/>
              <a:ext cx="835025" cy="1673225"/>
            </a:xfrm>
            <a:custGeom>
              <a:avLst/>
              <a:gdLst>
                <a:gd name="T0" fmla="*/ 0 w 196"/>
                <a:gd name="T1" fmla="*/ 198 h 393"/>
                <a:gd name="T2" fmla="*/ 157 w 196"/>
                <a:gd name="T3" fmla="*/ 8 h 393"/>
                <a:gd name="T4" fmla="*/ 192 w 196"/>
                <a:gd name="T5" fmla="*/ 22 h 393"/>
                <a:gd name="T6" fmla="*/ 167 w 196"/>
                <a:gd name="T7" fmla="*/ 56 h 393"/>
                <a:gd name="T8" fmla="*/ 48 w 196"/>
                <a:gd name="T9" fmla="*/ 198 h 393"/>
                <a:gd name="T10" fmla="*/ 170 w 196"/>
                <a:gd name="T11" fmla="*/ 339 h 393"/>
                <a:gd name="T12" fmla="*/ 193 w 196"/>
                <a:gd name="T13" fmla="*/ 372 h 393"/>
                <a:gd name="T14" fmla="*/ 160 w 196"/>
                <a:gd name="T15" fmla="*/ 387 h 393"/>
                <a:gd name="T16" fmla="*/ 0 w 196"/>
                <a:gd name="T17" fmla="*/ 198 h 393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</a:cxnLst>
              <a:rect l="0" t="0" r="r" b="b"/>
              <a:pathLst>
                <a:path w="196" h="393">
                  <a:moveTo>
                    <a:pt x="0" y="198"/>
                  </a:moveTo>
                  <a:cubicBezTo>
                    <a:pt x="0" y="103"/>
                    <a:pt x="64" y="26"/>
                    <a:pt x="157" y="8"/>
                  </a:cubicBezTo>
                  <a:cubicBezTo>
                    <a:pt x="171" y="6"/>
                    <a:pt x="188" y="0"/>
                    <a:pt x="192" y="22"/>
                  </a:cubicBezTo>
                  <a:cubicBezTo>
                    <a:pt x="196" y="41"/>
                    <a:pt x="190" y="52"/>
                    <a:pt x="167" y="56"/>
                  </a:cubicBezTo>
                  <a:cubicBezTo>
                    <a:pt x="95" y="70"/>
                    <a:pt x="47" y="129"/>
                    <a:pt x="48" y="198"/>
                  </a:cubicBezTo>
                  <a:cubicBezTo>
                    <a:pt x="48" y="267"/>
                    <a:pt x="97" y="325"/>
                    <a:pt x="170" y="339"/>
                  </a:cubicBezTo>
                  <a:cubicBezTo>
                    <a:pt x="191" y="343"/>
                    <a:pt x="195" y="354"/>
                    <a:pt x="193" y="372"/>
                  </a:cubicBezTo>
                  <a:cubicBezTo>
                    <a:pt x="190" y="393"/>
                    <a:pt x="174" y="389"/>
                    <a:pt x="160" y="387"/>
                  </a:cubicBezTo>
                  <a:cubicBezTo>
                    <a:pt x="70" y="375"/>
                    <a:pt x="0" y="293"/>
                    <a:pt x="0" y="198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  <p:sp>
          <p:nvSpPr>
            <p:cNvPr id="14" name="Freeform 7">
              <a:extLst>
                <a:ext uri="{FF2B5EF4-FFF2-40B4-BE49-F238E27FC236}">
                  <a16:creationId xmlns:a16="http://schemas.microsoft.com/office/drawing/2014/main" id="{52518C90-D74B-4D84-AE06-554644DE33DC}"/>
                </a:ext>
              </a:extLst>
            </p:cNvPr>
            <p:cNvSpPr>
              <a:spLocks/>
            </p:cNvSpPr>
            <p:nvPr/>
          </p:nvSpPr>
          <p:spPr bwMode="auto">
            <a:xfrm>
              <a:off x="11728451" y="3071813"/>
              <a:ext cx="306388" cy="719138"/>
            </a:xfrm>
            <a:custGeom>
              <a:avLst/>
              <a:gdLst>
                <a:gd name="T0" fmla="*/ 0 w 72"/>
                <a:gd name="T1" fmla="*/ 84 h 169"/>
                <a:gd name="T2" fmla="*/ 20 w 72"/>
                <a:gd name="T3" fmla="*/ 20 h 169"/>
                <a:gd name="T4" fmla="*/ 42 w 72"/>
                <a:gd name="T5" fmla="*/ 9 h 169"/>
                <a:gd name="T6" fmla="*/ 62 w 72"/>
                <a:gd name="T7" fmla="*/ 44 h 169"/>
                <a:gd name="T8" fmla="*/ 62 w 72"/>
                <a:gd name="T9" fmla="*/ 125 h 169"/>
                <a:gd name="T10" fmla="*/ 43 w 72"/>
                <a:gd name="T11" fmla="*/ 159 h 169"/>
                <a:gd name="T12" fmla="*/ 20 w 72"/>
                <a:gd name="T13" fmla="*/ 148 h 169"/>
                <a:gd name="T14" fmla="*/ 0 w 72"/>
                <a:gd name="T15" fmla="*/ 84 h 169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</a:cxnLst>
              <a:rect l="0" t="0" r="r" b="b"/>
              <a:pathLst>
                <a:path w="72" h="169">
                  <a:moveTo>
                    <a:pt x="0" y="84"/>
                  </a:moveTo>
                  <a:cubicBezTo>
                    <a:pt x="2" y="62"/>
                    <a:pt x="6" y="39"/>
                    <a:pt x="20" y="20"/>
                  </a:cubicBezTo>
                  <a:cubicBezTo>
                    <a:pt x="25" y="13"/>
                    <a:pt x="31" y="0"/>
                    <a:pt x="42" y="9"/>
                  </a:cubicBezTo>
                  <a:cubicBezTo>
                    <a:pt x="53" y="18"/>
                    <a:pt x="72" y="25"/>
                    <a:pt x="62" y="44"/>
                  </a:cubicBezTo>
                  <a:cubicBezTo>
                    <a:pt x="47" y="72"/>
                    <a:pt x="47" y="97"/>
                    <a:pt x="62" y="125"/>
                  </a:cubicBezTo>
                  <a:cubicBezTo>
                    <a:pt x="72" y="143"/>
                    <a:pt x="53" y="151"/>
                    <a:pt x="43" y="159"/>
                  </a:cubicBezTo>
                  <a:cubicBezTo>
                    <a:pt x="31" y="169"/>
                    <a:pt x="25" y="156"/>
                    <a:pt x="20" y="148"/>
                  </a:cubicBezTo>
                  <a:cubicBezTo>
                    <a:pt x="6" y="129"/>
                    <a:pt x="2" y="107"/>
                    <a:pt x="0" y="84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</p:grpSp>
    </p:spTree>
    <p:extLst>
      <p:ext uri="{BB962C8B-B14F-4D97-AF65-F5344CB8AC3E}">
        <p14:creationId xmlns:p14="http://schemas.microsoft.com/office/powerpoint/2010/main" val="1564760694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" name="Title 1">
            <a:extLst>
              <a:ext uri="{FF2B5EF4-FFF2-40B4-BE49-F238E27FC236}">
                <a16:creationId xmlns:a16="http://schemas.microsoft.com/office/drawing/2014/main" id="{B70E2287-0F7B-4DD3-A805-DB19BBF3C716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15938" y="246621"/>
            <a:ext cx="11150600" cy="920336"/>
          </a:xfrm>
        </p:spPr>
        <p:txBody>
          <a:bodyPr lIns="0" tIns="0" rIns="0" bIns="0" anchor="b">
            <a:noAutofit/>
          </a:bodyPr>
          <a:lstStyle>
            <a:lvl1pPr>
              <a:defRPr sz="3200" b="1" cap="all" baseline="0"/>
            </a:lvl1pPr>
          </a:lstStyle>
          <a:p>
            <a:r>
              <a:rPr lang="en-US" noProof="0"/>
              <a:t>Click to edit Master title style</a:t>
            </a:r>
            <a:endParaRPr lang="en-US" noProof="0" dirty="0"/>
          </a:p>
        </p:txBody>
      </p:sp>
      <p:sp>
        <p:nvSpPr>
          <p:cNvPr id="7" name="Rectangle 6">
            <a:extLst>
              <a:ext uri="{FF2B5EF4-FFF2-40B4-BE49-F238E27FC236}">
                <a16:creationId xmlns:a16="http://schemas.microsoft.com/office/drawing/2014/main" id="{8DCE74CE-BEFF-42B3-BF3E-C41B1B1F1EE4}"/>
              </a:ext>
            </a:extLst>
          </p:cNvPr>
          <p:cNvSpPr/>
          <p:nvPr userDrawn="1"/>
        </p:nvSpPr>
        <p:spPr>
          <a:xfrm rot="10800000">
            <a:off x="515938" y="-16721"/>
            <a:ext cx="1258618" cy="110506"/>
          </a:xfrm>
          <a:prstGeom prst="rect">
            <a:avLst/>
          </a:prstGeom>
          <a:solidFill>
            <a:schemeClr val="accent6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>
              <a:solidFill>
                <a:schemeClr val="bg1"/>
              </a:solidFill>
            </a:endParaRPr>
          </a:p>
        </p:txBody>
      </p:sp>
      <p:pic>
        <p:nvPicPr>
          <p:cNvPr id="8" name="Picture 7">
            <a:extLst>
              <a:ext uri="{FF2B5EF4-FFF2-40B4-BE49-F238E27FC236}">
                <a16:creationId xmlns:a16="http://schemas.microsoft.com/office/drawing/2014/main" id="{8B0944B4-FE4A-459A-85B1-3476FE6C4C49}"/>
              </a:ext>
            </a:extLst>
          </p:cNvPr>
          <p:cNvPicPr>
            <a:picLocks noChangeAspect="1"/>
          </p:cNvPicPr>
          <p:nvPr userDrawn="1"/>
        </p:nvPicPr>
        <p:blipFill>
          <a:blip r:embed="rId2">
            <a:duotone>
              <a:prstClr val="black"/>
              <a:schemeClr val="tx2">
                <a:tint val="45000"/>
                <a:satMod val="400000"/>
              </a:schemeClr>
            </a:duotone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p:blipFill>
        <p:spPr>
          <a:xfrm>
            <a:off x="472046" y="6261436"/>
            <a:ext cx="1073019" cy="414000"/>
          </a:xfrm>
          <a:prstGeom prst="rect">
            <a:avLst/>
          </a:prstGeom>
        </p:spPr>
      </p:pic>
      <p:sp>
        <p:nvSpPr>
          <p:cNvPr id="9" name="Oval 8">
            <a:extLst>
              <a:ext uri="{FF2B5EF4-FFF2-40B4-BE49-F238E27FC236}">
                <a16:creationId xmlns:a16="http://schemas.microsoft.com/office/drawing/2014/main" id="{1B26B4BC-3D52-4C1C-85FB-226F0B5201F1}"/>
              </a:ext>
            </a:extLst>
          </p:cNvPr>
          <p:cNvSpPr/>
          <p:nvPr userDrawn="1"/>
        </p:nvSpPr>
        <p:spPr>
          <a:xfrm>
            <a:off x="11371669" y="6409397"/>
            <a:ext cx="280051" cy="280051"/>
          </a:xfrm>
          <a:prstGeom prst="ellipse">
            <a:avLst/>
          </a:prstGeom>
          <a:solidFill>
            <a:schemeClr val="accent6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noProof="0" dirty="0"/>
          </a:p>
        </p:txBody>
      </p:sp>
      <p:sp>
        <p:nvSpPr>
          <p:cNvPr id="10" name="Slide Number Placeholder 5">
            <a:extLst>
              <a:ext uri="{FF2B5EF4-FFF2-40B4-BE49-F238E27FC236}">
                <a16:creationId xmlns:a16="http://schemas.microsoft.com/office/drawing/2014/main" id="{CEC6B25A-6AA2-46A7-84BE-5C907CA51B02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11363696" y="6455739"/>
            <a:ext cx="294460" cy="187367"/>
          </a:xfrm>
        </p:spPr>
        <p:txBody>
          <a:bodyPr lIns="0" tIns="0" rIns="0" bIns="0"/>
          <a:lstStyle>
            <a:lvl1pPr algn="ctr">
              <a:defRPr sz="900">
                <a:solidFill>
                  <a:schemeClr val="bg1"/>
                </a:solidFill>
                <a:latin typeface="+mn-lt"/>
              </a:defRPr>
            </a:lvl1pPr>
          </a:lstStyle>
          <a:p>
            <a:fld id="{9EC71654-96A5-4280-94F3-931C61A9F92C}" type="slidenum">
              <a:rPr lang="en-US" noProof="0" smtClean="0"/>
              <a:pPr/>
              <a:t>‹#›</a:t>
            </a:fld>
            <a:endParaRPr lang="en-US" noProof="0" dirty="0"/>
          </a:p>
        </p:txBody>
      </p:sp>
      <p:grpSp>
        <p:nvGrpSpPr>
          <p:cNvPr id="11" name="Group 10">
            <a:extLst>
              <a:ext uri="{FF2B5EF4-FFF2-40B4-BE49-F238E27FC236}">
                <a16:creationId xmlns:a16="http://schemas.microsoft.com/office/drawing/2014/main" id="{322A2F12-9117-4B68-80A7-10EC293F01F8}"/>
              </a:ext>
            </a:extLst>
          </p:cNvPr>
          <p:cNvGrpSpPr/>
          <p:nvPr userDrawn="1"/>
        </p:nvGrpSpPr>
        <p:grpSpPr>
          <a:xfrm rot="8650774" flipH="1" flipV="1">
            <a:off x="7430044" y="-1843126"/>
            <a:ext cx="4436224" cy="5482435"/>
            <a:chOff x="11114088" y="2241550"/>
            <a:chExt cx="1905000" cy="2354263"/>
          </a:xfrm>
          <a:solidFill>
            <a:schemeClr val="bg2">
              <a:alpha val="53000"/>
            </a:schemeClr>
          </a:solidFill>
        </p:grpSpPr>
        <p:sp>
          <p:nvSpPr>
            <p:cNvPr id="12" name="Freeform 5">
              <a:extLst>
                <a:ext uri="{FF2B5EF4-FFF2-40B4-BE49-F238E27FC236}">
                  <a16:creationId xmlns:a16="http://schemas.microsoft.com/office/drawing/2014/main" id="{AAF7CCD5-D217-463B-844E-D697B3459C91}"/>
                </a:ext>
              </a:extLst>
            </p:cNvPr>
            <p:cNvSpPr>
              <a:spLocks/>
            </p:cNvSpPr>
            <p:nvPr/>
          </p:nvSpPr>
          <p:spPr bwMode="auto">
            <a:xfrm>
              <a:off x="11114088" y="2241550"/>
              <a:ext cx="1905000" cy="2354263"/>
            </a:xfrm>
            <a:custGeom>
              <a:avLst/>
              <a:gdLst>
                <a:gd name="T0" fmla="*/ 0 w 447"/>
                <a:gd name="T1" fmla="*/ 264 h 553"/>
                <a:gd name="T2" fmla="*/ 141 w 447"/>
                <a:gd name="T3" fmla="*/ 48 h 553"/>
                <a:gd name="T4" fmla="*/ 414 w 447"/>
                <a:gd name="T5" fmla="*/ 67 h 553"/>
                <a:gd name="T6" fmla="*/ 438 w 447"/>
                <a:gd name="T7" fmla="*/ 98 h 553"/>
                <a:gd name="T8" fmla="*/ 391 w 447"/>
                <a:gd name="T9" fmla="*/ 111 h 553"/>
                <a:gd name="T10" fmla="*/ 94 w 447"/>
                <a:gd name="T11" fmla="*/ 149 h 553"/>
                <a:gd name="T12" fmla="*/ 107 w 447"/>
                <a:gd name="T13" fmla="*/ 424 h 553"/>
                <a:gd name="T14" fmla="*/ 383 w 447"/>
                <a:gd name="T15" fmla="*/ 453 h 553"/>
                <a:gd name="T16" fmla="*/ 393 w 447"/>
                <a:gd name="T17" fmla="*/ 446 h 553"/>
                <a:gd name="T18" fmla="*/ 433 w 447"/>
                <a:gd name="T19" fmla="*/ 449 h 553"/>
                <a:gd name="T20" fmla="*/ 421 w 447"/>
                <a:gd name="T21" fmla="*/ 485 h 553"/>
                <a:gd name="T22" fmla="*/ 194 w 447"/>
                <a:gd name="T23" fmla="*/ 531 h 553"/>
                <a:gd name="T24" fmla="*/ 0 w 447"/>
                <a:gd name="T25" fmla="*/ 264 h 553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  <a:cxn ang="0">
                  <a:pos x="T18" y="T19"/>
                </a:cxn>
                <a:cxn ang="0">
                  <a:pos x="T20" y="T21"/>
                </a:cxn>
                <a:cxn ang="0">
                  <a:pos x="T22" y="T23"/>
                </a:cxn>
                <a:cxn ang="0">
                  <a:pos x="T24" y="T25"/>
                </a:cxn>
              </a:cxnLst>
              <a:rect l="0" t="0" r="r" b="b"/>
              <a:pathLst>
                <a:path w="447" h="553">
                  <a:moveTo>
                    <a:pt x="0" y="264"/>
                  </a:moveTo>
                  <a:cubicBezTo>
                    <a:pt x="5" y="176"/>
                    <a:pt x="49" y="96"/>
                    <a:pt x="141" y="48"/>
                  </a:cubicBezTo>
                  <a:cubicBezTo>
                    <a:pt x="235" y="0"/>
                    <a:pt x="327" y="9"/>
                    <a:pt x="414" y="67"/>
                  </a:cubicBezTo>
                  <a:cubicBezTo>
                    <a:pt x="425" y="75"/>
                    <a:pt x="439" y="82"/>
                    <a:pt x="438" y="98"/>
                  </a:cubicBezTo>
                  <a:cubicBezTo>
                    <a:pt x="437" y="120"/>
                    <a:pt x="413" y="127"/>
                    <a:pt x="391" y="111"/>
                  </a:cubicBezTo>
                  <a:cubicBezTo>
                    <a:pt x="294" y="40"/>
                    <a:pt x="166" y="56"/>
                    <a:pt x="94" y="149"/>
                  </a:cubicBezTo>
                  <a:cubicBezTo>
                    <a:pt x="30" y="231"/>
                    <a:pt x="36" y="349"/>
                    <a:pt x="107" y="424"/>
                  </a:cubicBezTo>
                  <a:cubicBezTo>
                    <a:pt x="180" y="502"/>
                    <a:pt x="296" y="514"/>
                    <a:pt x="383" y="453"/>
                  </a:cubicBezTo>
                  <a:cubicBezTo>
                    <a:pt x="386" y="451"/>
                    <a:pt x="390" y="449"/>
                    <a:pt x="393" y="446"/>
                  </a:cubicBezTo>
                  <a:cubicBezTo>
                    <a:pt x="407" y="433"/>
                    <a:pt x="420" y="433"/>
                    <a:pt x="433" y="449"/>
                  </a:cubicBezTo>
                  <a:cubicBezTo>
                    <a:pt x="447" y="467"/>
                    <a:pt x="433" y="477"/>
                    <a:pt x="421" y="485"/>
                  </a:cubicBezTo>
                  <a:cubicBezTo>
                    <a:pt x="353" y="537"/>
                    <a:pt x="277" y="553"/>
                    <a:pt x="194" y="531"/>
                  </a:cubicBezTo>
                  <a:cubicBezTo>
                    <a:pt x="79" y="501"/>
                    <a:pt x="1" y="397"/>
                    <a:pt x="0" y="264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  <p:sp>
          <p:nvSpPr>
            <p:cNvPr id="13" name="Freeform 6">
              <a:extLst>
                <a:ext uri="{FF2B5EF4-FFF2-40B4-BE49-F238E27FC236}">
                  <a16:creationId xmlns:a16="http://schemas.microsoft.com/office/drawing/2014/main" id="{470AB33E-36FA-416E-9307-1C85125C0DA4}"/>
                </a:ext>
              </a:extLst>
            </p:cNvPr>
            <p:cNvSpPr>
              <a:spLocks/>
            </p:cNvSpPr>
            <p:nvPr/>
          </p:nvSpPr>
          <p:spPr bwMode="auto">
            <a:xfrm>
              <a:off x="11412538" y="2590800"/>
              <a:ext cx="835025" cy="1673225"/>
            </a:xfrm>
            <a:custGeom>
              <a:avLst/>
              <a:gdLst>
                <a:gd name="T0" fmla="*/ 0 w 196"/>
                <a:gd name="T1" fmla="*/ 198 h 393"/>
                <a:gd name="T2" fmla="*/ 157 w 196"/>
                <a:gd name="T3" fmla="*/ 8 h 393"/>
                <a:gd name="T4" fmla="*/ 192 w 196"/>
                <a:gd name="T5" fmla="*/ 22 h 393"/>
                <a:gd name="T6" fmla="*/ 167 w 196"/>
                <a:gd name="T7" fmla="*/ 56 h 393"/>
                <a:gd name="T8" fmla="*/ 48 w 196"/>
                <a:gd name="T9" fmla="*/ 198 h 393"/>
                <a:gd name="T10" fmla="*/ 170 w 196"/>
                <a:gd name="T11" fmla="*/ 339 h 393"/>
                <a:gd name="T12" fmla="*/ 193 w 196"/>
                <a:gd name="T13" fmla="*/ 372 h 393"/>
                <a:gd name="T14" fmla="*/ 160 w 196"/>
                <a:gd name="T15" fmla="*/ 387 h 393"/>
                <a:gd name="T16" fmla="*/ 0 w 196"/>
                <a:gd name="T17" fmla="*/ 198 h 393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  <a:cxn ang="0">
                  <a:pos x="T16" y="T17"/>
                </a:cxn>
              </a:cxnLst>
              <a:rect l="0" t="0" r="r" b="b"/>
              <a:pathLst>
                <a:path w="196" h="393">
                  <a:moveTo>
                    <a:pt x="0" y="198"/>
                  </a:moveTo>
                  <a:cubicBezTo>
                    <a:pt x="0" y="103"/>
                    <a:pt x="64" y="26"/>
                    <a:pt x="157" y="8"/>
                  </a:cubicBezTo>
                  <a:cubicBezTo>
                    <a:pt x="171" y="6"/>
                    <a:pt x="188" y="0"/>
                    <a:pt x="192" y="22"/>
                  </a:cubicBezTo>
                  <a:cubicBezTo>
                    <a:pt x="196" y="41"/>
                    <a:pt x="190" y="52"/>
                    <a:pt x="167" y="56"/>
                  </a:cubicBezTo>
                  <a:cubicBezTo>
                    <a:pt x="95" y="70"/>
                    <a:pt x="47" y="129"/>
                    <a:pt x="48" y="198"/>
                  </a:cubicBezTo>
                  <a:cubicBezTo>
                    <a:pt x="48" y="267"/>
                    <a:pt x="97" y="325"/>
                    <a:pt x="170" y="339"/>
                  </a:cubicBezTo>
                  <a:cubicBezTo>
                    <a:pt x="191" y="343"/>
                    <a:pt x="195" y="354"/>
                    <a:pt x="193" y="372"/>
                  </a:cubicBezTo>
                  <a:cubicBezTo>
                    <a:pt x="190" y="393"/>
                    <a:pt x="174" y="389"/>
                    <a:pt x="160" y="387"/>
                  </a:cubicBezTo>
                  <a:cubicBezTo>
                    <a:pt x="70" y="375"/>
                    <a:pt x="0" y="293"/>
                    <a:pt x="0" y="198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  <p:sp>
          <p:nvSpPr>
            <p:cNvPr id="14" name="Freeform 7">
              <a:extLst>
                <a:ext uri="{FF2B5EF4-FFF2-40B4-BE49-F238E27FC236}">
                  <a16:creationId xmlns:a16="http://schemas.microsoft.com/office/drawing/2014/main" id="{52518C90-D74B-4D84-AE06-554644DE33DC}"/>
                </a:ext>
              </a:extLst>
            </p:cNvPr>
            <p:cNvSpPr>
              <a:spLocks/>
            </p:cNvSpPr>
            <p:nvPr/>
          </p:nvSpPr>
          <p:spPr bwMode="auto">
            <a:xfrm>
              <a:off x="11728451" y="3071813"/>
              <a:ext cx="306388" cy="719138"/>
            </a:xfrm>
            <a:custGeom>
              <a:avLst/>
              <a:gdLst>
                <a:gd name="T0" fmla="*/ 0 w 72"/>
                <a:gd name="T1" fmla="*/ 84 h 169"/>
                <a:gd name="T2" fmla="*/ 20 w 72"/>
                <a:gd name="T3" fmla="*/ 20 h 169"/>
                <a:gd name="T4" fmla="*/ 42 w 72"/>
                <a:gd name="T5" fmla="*/ 9 h 169"/>
                <a:gd name="T6" fmla="*/ 62 w 72"/>
                <a:gd name="T7" fmla="*/ 44 h 169"/>
                <a:gd name="T8" fmla="*/ 62 w 72"/>
                <a:gd name="T9" fmla="*/ 125 h 169"/>
                <a:gd name="T10" fmla="*/ 43 w 72"/>
                <a:gd name="T11" fmla="*/ 159 h 169"/>
                <a:gd name="T12" fmla="*/ 20 w 72"/>
                <a:gd name="T13" fmla="*/ 148 h 169"/>
                <a:gd name="T14" fmla="*/ 0 w 72"/>
                <a:gd name="T15" fmla="*/ 84 h 169"/>
              </a:gdLst>
              <a:ahLst/>
              <a:cxnLst>
                <a:cxn ang="0">
                  <a:pos x="T0" y="T1"/>
                </a:cxn>
                <a:cxn ang="0">
                  <a:pos x="T2" y="T3"/>
                </a:cxn>
                <a:cxn ang="0">
                  <a:pos x="T4" y="T5"/>
                </a:cxn>
                <a:cxn ang="0">
                  <a:pos x="T6" y="T7"/>
                </a:cxn>
                <a:cxn ang="0">
                  <a:pos x="T8" y="T9"/>
                </a:cxn>
                <a:cxn ang="0">
                  <a:pos x="T10" y="T11"/>
                </a:cxn>
                <a:cxn ang="0">
                  <a:pos x="T12" y="T13"/>
                </a:cxn>
                <a:cxn ang="0">
                  <a:pos x="T14" y="T15"/>
                </a:cxn>
              </a:cxnLst>
              <a:rect l="0" t="0" r="r" b="b"/>
              <a:pathLst>
                <a:path w="72" h="169">
                  <a:moveTo>
                    <a:pt x="0" y="84"/>
                  </a:moveTo>
                  <a:cubicBezTo>
                    <a:pt x="2" y="62"/>
                    <a:pt x="6" y="39"/>
                    <a:pt x="20" y="20"/>
                  </a:cubicBezTo>
                  <a:cubicBezTo>
                    <a:pt x="25" y="13"/>
                    <a:pt x="31" y="0"/>
                    <a:pt x="42" y="9"/>
                  </a:cubicBezTo>
                  <a:cubicBezTo>
                    <a:pt x="53" y="18"/>
                    <a:pt x="72" y="25"/>
                    <a:pt x="62" y="44"/>
                  </a:cubicBezTo>
                  <a:cubicBezTo>
                    <a:pt x="47" y="72"/>
                    <a:pt x="47" y="97"/>
                    <a:pt x="62" y="125"/>
                  </a:cubicBezTo>
                  <a:cubicBezTo>
                    <a:pt x="72" y="143"/>
                    <a:pt x="53" y="151"/>
                    <a:pt x="43" y="159"/>
                  </a:cubicBezTo>
                  <a:cubicBezTo>
                    <a:pt x="31" y="169"/>
                    <a:pt x="25" y="156"/>
                    <a:pt x="20" y="148"/>
                  </a:cubicBezTo>
                  <a:cubicBezTo>
                    <a:pt x="6" y="129"/>
                    <a:pt x="2" y="107"/>
                    <a:pt x="0" y="84"/>
                  </a:cubicBezTo>
                  <a:close/>
                </a:path>
              </a:pathLst>
            </a:custGeom>
            <a:grpFill/>
            <a:ln>
              <a:noFill/>
            </a:ln>
            <a:extLs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round/>
                  <a:headEnd/>
                  <a:tailEnd/>
                </a14:hiddenLine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en-US" noProof="0" dirty="0"/>
            </a:p>
          </p:txBody>
        </p:sp>
      </p:grpSp>
      <p:sp>
        <p:nvSpPr>
          <p:cNvPr id="3" name="Text Placeholder 2">
            <a:extLst>
              <a:ext uri="{FF2B5EF4-FFF2-40B4-BE49-F238E27FC236}">
                <a16:creationId xmlns:a16="http://schemas.microsoft.com/office/drawing/2014/main" id="{7E3A6D02-D902-4B4A-B727-07D0E5BBC359}"/>
              </a:ext>
            </a:extLst>
          </p:cNvPr>
          <p:cNvSpPr>
            <a:spLocks noGrp="1"/>
          </p:cNvSpPr>
          <p:nvPr>
            <p:ph type="body" sz="quarter" idx="13"/>
          </p:nvPr>
        </p:nvSpPr>
        <p:spPr>
          <a:xfrm>
            <a:off x="1447800" y="1847056"/>
            <a:ext cx="9296400" cy="31638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6000"/>
            </a:lvl1pPr>
            <a:lvl2pPr marL="457200" indent="0">
              <a:buNone/>
              <a:defRPr/>
            </a:lvl2pPr>
          </a:lstStyle>
          <a:p>
            <a:pPr lvl="0"/>
            <a:r>
              <a:rPr lang="en-US" noProof="0"/>
              <a:t>Click to 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115755333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13" Type="http://schemas.openxmlformats.org/officeDocument/2006/relationships/slideLayout" Target="../slideLayouts/slideLayout13.xml"/><Relationship Id="rId18" Type="http://schemas.openxmlformats.org/officeDocument/2006/relationships/slideLayout" Target="../slideLayouts/slideLayout18.xml"/><Relationship Id="rId3" Type="http://schemas.openxmlformats.org/officeDocument/2006/relationships/slideLayout" Target="../slideLayouts/slideLayout3.xml"/><Relationship Id="rId21" Type="http://schemas.openxmlformats.org/officeDocument/2006/relationships/theme" Target="../theme/theme1.xml"/><Relationship Id="rId7" Type="http://schemas.openxmlformats.org/officeDocument/2006/relationships/slideLayout" Target="../slideLayouts/slideLayout7.xml"/><Relationship Id="rId12" Type="http://schemas.openxmlformats.org/officeDocument/2006/relationships/slideLayout" Target="../slideLayouts/slideLayout12.xml"/><Relationship Id="rId17" Type="http://schemas.openxmlformats.org/officeDocument/2006/relationships/slideLayout" Target="../slideLayouts/slideLayout17.xml"/><Relationship Id="rId2" Type="http://schemas.openxmlformats.org/officeDocument/2006/relationships/slideLayout" Target="../slideLayouts/slideLayout2.xml"/><Relationship Id="rId16" Type="http://schemas.openxmlformats.org/officeDocument/2006/relationships/slideLayout" Target="../slideLayouts/slideLayout16.xml"/><Relationship Id="rId20" Type="http://schemas.openxmlformats.org/officeDocument/2006/relationships/slideLayout" Target="../slideLayouts/slideLayout20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5" Type="http://schemas.openxmlformats.org/officeDocument/2006/relationships/slideLayout" Target="../slideLayouts/slideLayout15.xml"/><Relationship Id="rId10" Type="http://schemas.openxmlformats.org/officeDocument/2006/relationships/slideLayout" Target="../slideLayouts/slideLayout10.xml"/><Relationship Id="rId19" Type="http://schemas.openxmlformats.org/officeDocument/2006/relationships/slideLayout" Target="../slideLayouts/slideLayout19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Relationship Id="rId14" Type="http://schemas.openxmlformats.org/officeDocument/2006/relationships/slideLayout" Target="../slideLayouts/slideLayout14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Placeholder 1">
            <a:extLst>
              <a:ext uri="{FF2B5EF4-FFF2-40B4-BE49-F238E27FC236}">
                <a16:creationId xmlns:a16="http://schemas.microsoft.com/office/drawing/2014/main" id="{BCC4D7FA-B85E-4477-8C62-94955B340F14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8200" y="365125"/>
            <a:ext cx="10515600" cy="1325563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en-US" noProof="0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:a16="http://schemas.microsoft.com/office/drawing/2014/main" id="{1F1226BB-3E56-4E7F-8172-7EC03C9F0BCF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38200" y="1825625"/>
            <a:ext cx="10515600" cy="4351338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noProof="0"/>
              <a:t>Click to edit Master text styles</a:t>
            </a:r>
          </a:p>
          <a:p>
            <a:pPr lvl="1"/>
            <a:r>
              <a:rPr lang="en-US" noProof="0"/>
              <a:t>Second level</a:t>
            </a:r>
          </a:p>
          <a:p>
            <a:pPr lvl="2"/>
            <a:r>
              <a:rPr lang="en-US" noProof="0"/>
              <a:t>Third level</a:t>
            </a:r>
          </a:p>
          <a:p>
            <a:pPr lvl="3"/>
            <a:r>
              <a:rPr lang="en-US" noProof="0"/>
              <a:t>Fourth level</a:t>
            </a:r>
          </a:p>
          <a:p>
            <a:pPr lvl="4"/>
            <a:r>
              <a:rPr lang="en-US" noProof="0"/>
              <a:t>Fifth level</a:t>
            </a:r>
          </a:p>
        </p:txBody>
      </p:sp>
      <p:sp>
        <p:nvSpPr>
          <p:cNvPr id="4" name="Date Placeholder 3">
            <a:extLst>
              <a:ext uri="{FF2B5EF4-FFF2-40B4-BE49-F238E27FC236}">
                <a16:creationId xmlns:a16="http://schemas.microsoft.com/office/drawing/2014/main" id="{D95D08EF-72FB-4F19-9916-65815A9CA99C}"/>
              </a:ext>
            </a:extLst>
          </p:cNvPr>
          <p:cNvSpPr>
            <a:spLocks noGrp="1"/>
          </p:cNvSpPr>
          <p:nvPr>
            <p:ph type="dt" sz="half" idx="2"/>
          </p:nvPr>
        </p:nvSpPr>
        <p:spPr>
          <a:xfrm>
            <a:off x="838200" y="6356350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D951F27F-98F9-A147-8986-34441C7B752D}" type="datetime1">
              <a:rPr lang="en-US" noProof="0" smtClean="0"/>
              <a:t>12/13/2020</a:t>
            </a:fld>
            <a:endParaRPr lang="en-US" noProof="0" dirty="0"/>
          </a:p>
        </p:txBody>
      </p:sp>
      <p:sp>
        <p:nvSpPr>
          <p:cNvPr id="5" name="Footer Placeholder 4">
            <a:extLst>
              <a:ext uri="{FF2B5EF4-FFF2-40B4-BE49-F238E27FC236}">
                <a16:creationId xmlns:a16="http://schemas.microsoft.com/office/drawing/2014/main" id="{1365084D-BC85-4A55-BD80-93876AD10108}"/>
              </a:ext>
            </a:extLst>
          </p:cNvPr>
          <p:cNvSpPr>
            <a:spLocks noGrp="1"/>
          </p:cNvSpPr>
          <p:nvPr>
            <p:ph type="ftr" sz="quarter" idx="3"/>
          </p:nvPr>
        </p:nvSpPr>
        <p:spPr>
          <a:xfrm>
            <a:off x="4038600" y="6356350"/>
            <a:ext cx="41148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endParaRPr lang="en-US" noProof="0" dirty="0"/>
          </a:p>
        </p:txBody>
      </p:sp>
      <p:sp>
        <p:nvSpPr>
          <p:cNvPr id="6" name="Slide Number Placeholder 5">
            <a:extLst>
              <a:ext uri="{FF2B5EF4-FFF2-40B4-BE49-F238E27FC236}">
                <a16:creationId xmlns:a16="http://schemas.microsoft.com/office/drawing/2014/main" id="{45FDEF23-A140-4DD6-A0D0-A86BD4DF3404}"/>
              </a:ext>
            </a:extLst>
          </p:cNvPr>
          <p:cNvSpPr>
            <a:spLocks noGrp="1"/>
          </p:cNvSpPr>
          <p:nvPr>
            <p:ph type="sldNum" sz="quarter" idx="4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9EC71654-96A5-4280-94F3-931C61A9F92C}" type="slidenum">
              <a:rPr lang="en-US" noProof="0" smtClean="0"/>
              <a:t>‹#›</a:t>
            </a:fld>
            <a:endParaRPr lang="en-US" noProof="0" dirty="0"/>
          </a:p>
        </p:txBody>
      </p:sp>
    </p:spTree>
    <p:extLst>
      <p:ext uri="{BB962C8B-B14F-4D97-AF65-F5344CB8AC3E}">
        <p14:creationId xmlns:p14="http://schemas.microsoft.com/office/powerpoint/2010/main" val="2347082301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49" r:id="rId1"/>
    <p:sldLayoutId id="2147483660" r:id="rId2"/>
    <p:sldLayoutId id="2147483651" r:id="rId3"/>
    <p:sldLayoutId id="2147483650" r:id="rId4"/>
    <p:sldLayoutId id="2147483661" r:id="rId5"/>
    <p:sldLayoutId id="2147483662" r:id="rId6"/>
    <p:sldLayoutId id="2147483663" r:id="rId7"/>
    <p:sldLayoutId id="2147483654" r:id="rId8"/>
    <p:sldLayoutId id="2147483676" r:id="rId9"/>
    <p:sldLayoutId id="2147483675" r:id="rId10"/>
    <p:sldLayoutId id="2147483664" r:id="rId11"/>
    <p:sldLayoutId id="2147483665" r:id="rId12"/>
    <p:sldLayoutId id="2147483666" r:id="rId13"/>
    <p:sldLayoutId id="2147483667" r:id="rId14"/>
    <p:sldLayoutId id="2147483668" r:id="rId15"/>
    <p:sldLayoutId id="2147483669" r:id="rId16"/>
    <p:sldLayoutId id="2147483671" r:id="rId17"/>
    <p:sldLayoutId id="2147483672" r:id="rId18"/>
    <p:sldLayoutId id="2147483674" r:id="rId19"/>
    <p:sldLayoutId id="2147483673" r:id="rId20"/>
  </p:sldLayoutIdLst>
  <p:hf hdr="0" ftr="0" dt="0"/>
  <p:txStyles>
    <p:titleStyle>
      <a:lvl1pPr algn="l" defTabSz="914400" rtl="0" eaLnBrk="1" latinLnBrk="0" hangingPunct="1">
        <a:lnSpc>
          <a:spcPct val="90000"/>
        </a:lnSpc>
        <a:spcBef>
          <a:spcPct val="0"/>
        </a:spcBef>
        <a:buNone/>
        <a:defRPr sz="4400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28600" indent="-228600" algn="l" defTabSz="914400" rtl="0" eaLnBrk="1" latinLnBrk="0" hangingPunct="1">
        <a:lnSpc>
          <a:spcPct val="90000"/>
        </a:lnSpc>
        <a:spcBef>
          <a:spcPts val="1000"/>
        </a:spcBef>
        <a:buFont typeface="Arial" panose="020B0604020202020204" pitchFamily="34" charset="0"/>
        <a:buChar char="•"/>
        <a:defRPr sz="2800" kern="1200">
          <a:solidFill>
            <a:schemeClr val="tx1"/>
          </a:solidFill>
          <a:latin typeface="+mn-lt"/>
          <a:ea typeface="+mn-ea"/>
          <a:cs typeface="+mn-cs"/>
        </a:defRPr>
      </a:lvl1pPr>
      <a:lvl2pPr marL="685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400" kern="1200">
          <a:solidFill>
            <a:schemeClr val="tx1"/>
          </a:solidFill>
          <a:latin typeface="+mn-lt"/>
          <a:ea typeface="+mn-ea"/>
          <a:cs typeface="+mn-cs"/>
        </a:defRPr>
      </a:lvl2pPr>
      <a:lvl3pPr marL="1143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3pPr>
      <a:lvl4pPr marL="1600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20574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5146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  <p:extLst>
    <p:ext uri="{27BBF7A9-308A-43DC-89C8-2F10F3537804}">
      <p15:sldGuideLst xmlns:p15="http://schemas.microsoft.com/office/powerpoint/2012/main">
        <p15:guide id="1" orient="horz" pos="2160" userDrawn="1">
          <p15:clr>
            <a:srgbClr val="F26B43"/>
          </p15:clr>
        </p15:guide>
        <p15:guide id="2" pos="3840" userDrawn="1">
          <p15:clr>
            <a:srgbClr val="F26B43"/>
          </p15:clr>
        </p15:guide>
        <p15:guide id="3" pos="325" userDrawn="1">
          <p15:clr>
            <a:srgbClr val="F26B43"/>
          </p15:clr>
        </p15:guide>
        <p15:guide id="4" pos="7349" userDrawn="1">
          <p15:clr>
            <a:srgbClr val="F26B43"/>
          </p15:clr>
        </p15:guide>
      </p15:sldGuideLst>
    </p:ext>
  </p:extLst>
</p:sldMaster>
</file>

<file path=ppt/slides/_rels/slid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jpeg"/><Relationship Id="rId2" Type="http://schemas.openxmlformats.org/officeDocument/2006/relationships/image" Target="../media/image11.png"/><Relationship Id="rId1" Type="http://schemas.openxmlformats.org/officeDocument/2006/relationships/slideLayout" Target="../slideLayouts/slideLayout16.xml"/></Relationships>
</file>

<file path=ppt/slides/_rels/slide10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6.xml"/></Relationships>
</file>

<file path=ppt/slides/_rels/slide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5.jpeg"/><Relationship Id="rId2" Type="http://schemas.openxmlformats.org/officeDocument/2006/relationships/image" Target="../media/image24.jpeg"/><Relationship Id="rId1" Type="http://schemas.openxmlformats.org/officeDocument/2006/relationships/slideLayout" Target="../slideLayouts/slideLayout16.xml"/><Relationship Id="rId6" Type="http://schemas.openxmlformats.org/officeDocument/2006/relationships/image" Target="../media/image28.jpeg"/><Relationship Id="rId5" Type="http://schemas.openxmlformats.org/officeDocument/2006/relationships/image" Target="../media/image27.jpeg"/><Relationship Id="rId4" Type="http://schemas.openxmlformats.org/officeDocument/2006/relationships/image" Target="../media/image26.jpeg"/></Relationships>
</file>

<file path=ppt/slides/_rels/slide12.xml.rels><?xml version="1.0" encoding="UTF-8" standalone="yes"?>
<Relationships xmlns="http://schemas.openxmlformats.org/package/2006/relationships"><Relationship Id="rId2" Type="http://schemas.openxmlformats.org/officeDocument/2006/relationships/image" Target="../media/image29.png"/><Relationship Id="rId1" Type="http://schemas.openxmlformats.org/officeDocument/2006/relationships/slideLayout" Target="../slideLayouts/slideLayout16.xml"/></Relationships>
</file>

<file path=ppt/slides/_rels/slide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jpg"/><Relationship Id="rId2" Type="http://schemas.openxmlformats.org/officeDocument/2006/relationships/notesSlide" Target="../notesSlides/notesSlide1.xml"/><Relationship Id="rId1" Type="http://schemas.openxmlformats.org/officeDocument/2006/relationships/slideLayout" Target="../slideLayouts/slideLayout1.xml"/></Relationships>
</file>

<file path=ppt/slides/_rels/slide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jpeg"/><Relationship Id="rId2" Type="http://schemas.openxmlformats.org/officeDocument/2006/relationships/image" Target="../media/image14.png"/><Relationship Id="rId1" Type="http://schemas.openxmlformats.org/officeDocument/2006/relationships/slideLayout" Target="../slideLayouts/slideLayout16.xml"/></Relationships>
</file>

<file path=ppt/slides/_rels/slide4.xml.rels><?xml version="1.0" encoding="UTF-8" standalone="yes"?>
<Relationships xmlns="http://schemas.openxmlformats.org/package/2006/relationships"><Relationship Id="rId3" Type="http://schemas.openxmlformats.org/officeDocument/2006/relationships/diagramLayout" Target="../diagrams/layout1.xml"/><Relationship Id="rId2" Type="http://schemas.openxmlformats.org/officeDocument/2006/relationships/diagramData" Target="../diagrams/data1.xml"/><Relationship Id="rId1" Type="http://schemas.openxmlformats.org/officeDocument/2006/relationships/slideLayout" Target="../slideLayouts/slideLayout16.xml"/><Relationship Id="rId6" Type="http://schemas.microsoft.com/office/2007/relationships/diagramDrawing" Target="../diagrams/drawing1.xml"/><Relationship Id="rId5" Type="http://schemas.openxmlformats.org/officeDocument/2006/relationships/diagramColors" Target="../diagrams/colors1.xml"/><Relationship Id="rId4" Type="http://schemas.openxmlformats.org/officeDocument/2006/relationships/diagramQuickStyle" Target="../diagrams/quickStyle1.xml"/></Relationships>
</file>

<file path=ppt/slides/_rels/slide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png"/><Relationship Id="rId2" Type="http://schemas.openxmlformats.org/officeDocument/2006/relationships/notesSlide" Target="../notesSlides/notesSlide2.xml"/><Relationship Id="rId1" Type="http://schemas.openxmlformats.org/officeDocument/2006/relationships/slideLayout" Target="../slideLayouts/slideLayout16.xml"/><Relationship Id="rId4" Type="http://schemas.openxmlformats.org/officeDocument/2006/relationships/image" Target="../media/image17.png"/></Relationships>
</file>

<file path=ppt/slides/_rels/slide6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8.png"/><Relationship Id="rId1" Type="http://schemas.openxmlformats.org/officeDocument/2006/relationships/slideLayout" Target="../slideLayouts/slideLayout16.xml"/><Relationship Id="rId4" Type="http://schemas.openxmlformats.org/officeDocument/2006/relationships/image" Target="../media/image20.png"/></Relationships>
</file>

<file path=ppt/slides/_rels/slide7.xml.rels><?xml version="1.0" encoding="UTF-8" standalone="yes"?>
<Relationships xmlns="http://schemas.openxmlformats.org/package/2006/relationships"><Relationship Id="rId2" Type="http://schemas.openxmlformats.org/officeDocument/2006/relationships/image" Target="../media/image21.png"/><Relationship Id="rId1" Type="http://schemas.openxmlformats.org/officeDocument/2006/relationships/slideLayout" Target="../slideLayouts/slideLayout16.xml"/></Relationships>
</file>

<file path=ppt/slides/_rels/slide8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6.xml"/></Relationships>
</file>

<file path=ppt/slides/_rels/slide9.xml.rels><?xml version="1.0" encoding="UTF-8" standalone="yes"?>
<Relationships xmlns="http://schemas.openxmlformats.org/package/2006/relationships"><Relationship Id="rId8" Type="http://schemas.openxmlformats.org/officeDocument/2006/relationships/image" Target="../media/image23.jpg"/><Relationship Id="rId3" Type="http://schemas.openxmlformats.org/officeDocument/2006/relationships/diagramLayout" Target="../diagrams/layout2.xml"/><Relationship Id="rId7" Type="http://schemas.openxmlformats.org/officeDocument/2006/relationships/image" Target="../media/image22.jpg"/><Relationship Id="rId2" Type="http://schemas.openxmlformats.org/officeDocument/2006/relationships/diagramData" Target="../diagrams/data2.xml"/><Relationship Id="rId1" Type="http://schemas.openxmlformats.org/officeDocument/2006/relationships/slideLayout" Target="../slideLayouts/slideLayout16.xml"/><Relationship Id="rId6" Type="http://schemas.microsoft.com/office/2007/relationships/diagramDrawing" Target="../diagrams/drawing2.xml"/><Relationship Id="rId5" Type="http://schemas.openxmlformats.org/officeDocument/2006/relationships/diagramColors" Target="../diagrams/colors2.xml"/><Relationship Id="rId4" Type="http://schemas.openxmlformats.org/officeDocument/2006/relationships/diagramQuickStyle" Target="../diagrams/quickStyle2.xml"/><Relationship Id="rId9" Type="http://schemas.openxmlformats.org/officeDocument/2006/relationships/image" Target="../media/image21.png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rgbClr val="C5E4A0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Number Placeholder 1">
            <a:extLst>
              <a:ext uri="{FF2B5EF4-FFF2-40B4-BE49-F238E27FC236}">
                <a16:creationId xmlns:a16="http://schemas.microsoft.com/office/drawing/2014/main" id="{66A67061-90E0-4E90-8E78-D35638B05031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9EC71654-96A5-4280-94F3-931C61A9F92C}" type="slidenum">
              <a:rPr lang="en-US" noProof="0" smtClean="0"/>
              <a:pPr/>
              <a:t>1</a:t>
            </a:fld>
            <a:endParaRPr lang="en-US" noProof="0" dirty="0"/>
          </a:p>
        </p:txBody>
      </p:sp>
      <p:pic>
        <p:nvPicPr>
          <p:cNvPr id="6" name="Picture 5">
            <a:extLst>
              <a:ext uri="{FF2B5EF4-FFF2-40B4-BE49-F238E27FC236}">
                <a16:creationId xmlns:a16="http://schemas.microsoft.com/office/drawing/2014/main" id="{2D2B8590-AF03-4A43-AA4A-F8BAFC0F4926}"/>
              </a:ext>
            </a:extLst>
          </p:cNvPr>
          <p:cNvPicPr>
            <a:picLocks noChangeAspect="1"/>
          </p:cNvPicPr>
          <p:nvPr/>
        </p:nvPicPr>
        <p:blipFill rotWithShape="1">
          <a:blip r:embed="rId2"/>
          <a:srcRect t="7592" b="33148"/>
          <a:stretch/>
        </p:blipFill>
        <p:spPr>
          <a:xfrm>
            <a:off x="1775196" y="1893055"/>
            <a:ext cx="5143500" cy="4064000"/>
          </a:xfrm>
          <a:prstGeom prst="rect">
            <a:avLst/>
          </a:prstGeom>
        </p:spPr>
      </p:pic>
      <p:pic>
        <p:nvPicPr>
          <p:cNvPr id="8" name="Picture 7" descr="A person taking a selfie&#10;&#10;Description automatically generated">
            <a:extLst>
              <a:ext uri="{FF2B5EF4-FFF2-40B4-BE49-F238E27FC236}">
                <a16:creationId xmlns:a16="http://schemas.microsoft.com/office/drawing/2014/main" id="{868A0D04-19C4-4D12-972C-7BAD071F46B9}"/>
              </a:ext>
            </a:extLst>
          </p:cNvPr>
          <p:cNvPicPr>
            <a:picLocks noChangeAspect="1"/>
          </p:cNvPicPr>
          <p:nvPr/>
        </p:nvPicPr>
        <p:blipFill rotWithShape="1">
          <a:blip r:embed="rId3"/>
          <a:srcRect t="17732" b="-325"/>
          <a:stretch/>
        </p:blipFill>
        <p:spPr>
          <a:xfrm>
            <a:off x="6918696" y="1893055"/>
            <a:ext cx="2933700" cy="4064000"/>
          </a:xfrm>
          <a:prstGeom prst="rect">
            <a:avLst/>
          </a:prstGeom>
        </p:spPr>
      </p:pic>
      <p:sp>
        <p:nvSpPr>
          <p:cNvPr id="9" name="TextBox 8">
            <a:extLst>
              <a:ext uri="{FF2B5EF4-FFF2-40B4-BE49-F238E27FC236}">
                <a16:creationId xmlns:a16="http://schemas.microsoft.com/office/drawing/2014/main" id="{8D488B16-31F0-4492-BFD2-FBC785BACF85}"/>
              </a:ext>
            </a:extLst>
          </p:cNvPr>
          <p:cNvSpPr txBox="1"/>
          <p:nvPr/>
        </p:nvSpPr>
        <p:spPr>
          <a:xfrm>
            <a:off x="0" y="6095780"/>
            <a:ext cx="10185400" cy="615553"/>
          </a:xfrm>
          <a:prstGeom prst="rect">
            <a:avLst/>
          </a:prstGeom>
          <a:solidFill>
            <a:srgbClr val="C5E4A0"/>
          </a:solidFill>
        </p:spPr>
        <p:txBody>
          <a:bodyPr wrap="square" rtlCol="0">
            <a:spAutoFit/>
          </a:bodyPr>
          <a:lstStyle/>
          <a:p>
            <a:r>
              <a:rPr lang="en-US" sz="1600" b="1" dirty="0"/>
              <a:t>	              </a:t>
            </a:r>
            <a:r>
              <a:rPr lang="en-US" b="1" dirty="0"/>
              <a:t>TEAM LESEDI</a:t>
            </a:r>
            <a:r>
              <a:rPr lang="en-US" sz="1600" b="1" dirty="0"/>
              <a:t>: SIBONGILE MONGADI, MLAMULELI MOYO, LINDOKUHLE TSHUMA, DANIEL CHIKAVA</a:t>
            </a:r>
          </a:p>
          <a:p>
            <a:r>
              <a:rPr lang="en-US" sz="1600" b="1" dirty="0"/>
              <a:t> </a:t>
            </a:r>
          </a:p>
        </p:txBody>
      </p:sp>
      <p:sp>
        <p:nvSpPr>
          <p:cNvPr id="10" name="TextBox 9">
            <a:extLst>
              <a:ext uri="{FF2B5EF4-FFF2-40B4-BE49-F238E27FC236}">
                <a16:creationId xmlns:a16="http://schemas.microsoft.com/office/drawing/2014/main" id="{E323B00E-0E19-4E1F-AC34-199A95A3E4D4}"/>
              </a:ext>
            </a:extLst>
          </p:cNvPr>
          <p:cNvSpPr txBox="1"/>
          <p:nvPr/>
        </p:nvSpPr>
        <p:spPr>
          <a:xfrm>
            <a:off x="1377950" y="418946"/>
            <a:ext cx="10814050" cy="132343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3600" b="1" dirty="0"/>
              <a:t>SDG 11: SUSTAINABLE CITIES AND COMMUNITIES</a:t>
            </a:r>
          </a:p>
          <a:p>
            <a:r>
              <a:rPr lang="en-US" sz="3600" b="1" dirty="0"/>
              <a:t>			</a:t>
            </a:r>
            <a:r>
              <a:rPr lang="en-US" sz="4400" b="1" dirty="0">
                <a:latin typeface="Abadi Extra Light" panose="020B0204020104020204" pitchFamily="34" charset="0"/>
              </a:rPr>
              <a:t>e-waste lights</a:t>
            </a:r>
          </a:p>
        </p:txBody>
      </p:sp>
      <p:sp>
        <p:nvSpPr>
          <p:cNvPr id="11" name="Title 1">
            <a:extLst>
              <a:ext uri="{FF2B5EF4-FFF2-40B4-BE49-F238E27FC236}">
                <a16:creationId xmlns:a16="http://schemas.microsoft.com/office/drawing/2014/main" id="{B36D4CC5-57D0-4BF4-A877-BD24BAD1563E}"/>
              </a:ext>
            </a:extLst>
          </p:cNvPr>
          <p:cNvSpPr txBox="1">
            <a:spLocks/>
          </p:cNvSpPr>
          <p:nvPr/>
        </p:nvSpPr>
        <p:spPr>
          <a:xfrm>
            <a:off x="4216400" y="1133540"/>
            <a:ext cx="6232897" cy="608845"/>
          </a:xfrm>
          <a:prstGeom prst="rect">
            <a:avLst/>
          </a:prstGeom>
          <a:solidFill>
            <a:srgbClr val="C5E4A0"/>
          </a:solidFill>
        </p:spPr>
        <p:txBody>
          <a:bodyPr vert="horz" lIns="91440" tIns="45720" rIns="91440" bIns="45720" rtlCol="0" anchor="ctr">
            <a:normAutofit fontScale="55000" lnSpcReduction="20000"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400" kern="1200">
                <a:solidFill>
                  <a:schemeClr val="tx1"/>
                </a:solidFill>
                <a:latin typeface="+mj-lt"/>
                <a:ea typeface="+mj-ea"/>
                <a:cs typeface="+mj-cs"/>
              </a:defRPr>
            </a:lvl1pPr>
          </a:lstStyle>
          <a:p>
            <a:r>
              <a:rPr lang="en-US" sz="8000" dirty="0">
                <a:highlight>
                  <a:srgbClr val="FFFF00"/>
                </a:highlight>
                <a:latin typeface="Abadi Extra Light" panose="020B0204020104020204" pitchFamily="34" charset="0"/>
              </a:rPr>
              <a:t>e-waste lights</a:t>
            </a:r>
          </a:p>
        </p:txBody>
      </p:sp>
      <p:sp>
        <p:nvSpPr>
          <p:cNvPr id="12" name="Sun 11">
            <a:extLst>
              <a:ext uri="{FF2B5EF4-FFF2-40B4-BE49-F238E27FC236}">
                <a16:creationId xmlns:a16="http://schemas.microsoft.com/office/drawing/2014/main" id="{6D8F9E94-2707-4CA8-A7D3-DBD612B5DC71}"/>
              </a:ext>
            </a:extLst>
          </p:cNvPr>
          <p:cNvSpPr/>
          <p:nvPr/>
        </p:nvSpPr>
        <p:spPr>
          <a:xfrm>
            <a:off x="6197600" y="1133540"/>
            <a:ext cx="215900" cy="174560"/>
          </a:xfrm>
          <a:prstGeom prst="sun">
            <a:avLst/>
          </a:prstGeom>
          <a:solidFill>
            <a:srgbClr val="FFC000"/>
          </a:solidFill>
          <a:ln>
            <a:noFill/>
          </a:ln>
          <a:effectLst>
            <a:outerShdw blurRad="44450" dist="27940" dir="5400000" algn="ctr">
              <a:srgbClr val="000000">
                <a:alpha val="3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8700000"/>
            </a:lightRig>
          </a:scene3d>
          <a:sp3d>
            <a:bevelT w="190500" h="38100"/>
          </a:sp3d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995690536"/>
      </p:ext>
    </p:extLst>
  </p:cSld>
  <p:clrMapOvr>
    <a:masterClrMapping/>
  </p:clrMapOvr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rgbClr val="C5E4A0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A94A7E08-20A0-4193-AC8B-C946B5E516F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449662" y="-292060"/>
            <a:ext cx="10515600" cy="1325563"/>
          </a:xfrm>
        </p:spPr>
        <p:txBody>
          <a:bodyPr/>
          <a:lstStyle/>
          <a:p>
            <a:r>
              <a:rPr lang="en-US" b="1" dirty="0">
                <a:latin typeface="Abadi Extra Light" panose="020B0204020104020204" pitchFamily="34" charset="0"/>
              </a:rPr>
              <a:t>COMPETITORS</a:t>
            </a:r>
          </a:p>
        </p:txBody>
      </p:sp>
      <p:sp>
        <p:nvSpPr>
          <p:cNvPr id="5" name="Subtitle 2">
            <a:extLst>
              <a:ext uri="{FF2B5EF4-FFF2-40B4-BE49-F238E27FC236}">
                <a16:creationId xmlns:a16="http://schemas.microsoft.com/office/drawing/2014/main" id="{F7035ED4-FB97-44D0-9470-5E8015E17B5E}"/>
              </a:ext>
            </a:extLst>
          </p:cNvPr>
          <p:cNvSpPr txBox="1">
            <a:spLocks/>
          </p:cNvSpPr>
          <p:nvPr/>
        </p:nvSpPr>
        <p:spPr>
          <a:xfrm>
            <a:off x="117169" y="6255076"/>
            <a:ext cx="1622854" cy="503167"/>
          </a:xfrm>
          <a:prstGeom prst="rect">
            <a:avLst/>
          </a:prstGeom>
          <a:solidFill>
            <a:srgbClr val="C5E4A0"/>
          </a:solidFill>
        </p:spPr>
        <p:txBody>
          <a:bodyPr vert="horz" lIns="91440" tIns="45720" rIns="91440" bIns="45720" rtlCol="0">
            <a:normAutofit/>
          </a:bodyPr>
          <a:lstStyle>
            <a:lvl1pPr marL="228600" indent="-228600" algn="l" defTabSz="914400" rtl="0" eaLnBrk="1" latinLnBrk="0" hangingPunct="1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685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1143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600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20574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5146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971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429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886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indent="0">
              <a:buNone/>
            </a:pPr>
            <a:r>
              <a:rPr lang="en-US" sz="2000" dirty="0"/>
              <a:t>TEAM LESEDI</a:t>
            </a:r>
          </a:p>
        </p:txBody>
      </p:sp>
      <p:graphicFrame>
        <p:nvGraphicFramePr>
          <p:cNvPr id="13" name="Table 12">
            <a:extLst>
              <a:ext uri="{FF2B5EF4-FFF2-40B4-BE49-F238E27FC236}">
                <a16:creationId xmlns:a16="http://schemas.microsoft.com/office/drawing/2014/main" id="{2D4F1EB1-EB70-4D61-9586-B12D763A0BD3}"/>
              </a:ext>
            </a:extLst>
          </p:cNvPr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911417490"/>
              </p:ext>
            </p:extLst>
          </p:nvPr>
        </p:nvGraphicFramePr>
        <p:xfrm>
          <a:off x="1381124" y="1901031"/>
          <a:ext cx="8689976" cy="3051971"/>
        </p:xfrm>
        <a:graphic>
          <a:graphicData uri="http://schemas.openxmlformats.org/drawingml/2006/table">
            <a:tbl>
              <a:tblPr firstRow="1" bandRow="1">
                <a:tableStyleId>{5C22544A-7EE6-4342-B048-85BDC9FD1C3A}</a:tableStyleId>
              </a:tblPr>
              <a:tblGrid>
                <a:gridCol w="4821711">
                  <a:extLst>
                    <a:ext uri="{9D8B030D-6E8A-4147-A177-3AD203B41FA5}">
                      <a16:colId xmlns:a16="http://schemas.microsoft.com/office/drawing/2014/main" val="74556657"/>
                    </a:ext>
                  </a:extLst>
                </a:gridCol>
                <a:gridCol w="2560683">
                  <a:extLst>
                    <a:ext uri="{9D8B030D-6E8A-4147-A177-3AD203B41FA5}">
                      <a16:colId xmlns:a16="http://schemas.microsoft.com/office/drawing/2014/main" val="2560658143"/>
                    </a:ext>
                  </a:extLst>
                </a:gridCol>
                <a:gridCol w="1307582">
                  <a:extLst>
                    <a:ext uri="{9D8B030D-6E8A-4147-A177-3AD203B41FA5}">
                      <a16:colId xmlns:a16="http://schemas.microsoft.com/office/drawing/2014/main" val="4269388629"/>
                    </a:ext>
                  </a:extLst>
                </a:gridCol>
              </a:tblGrid>
              <a:tr h="787492">
                <a:tc>
                  <a:txBody>
                    <a:bodyPr/>
                    <a:lstStyle/>
                    <a:p>
                      <a:pPr algn="l" fontAlgn="b"/>
                      <a:r>
                        <a:rPr lang="en-US" sz="2800" u="none" strike="noStrike" dirty="0">
                          <a:effectLst/>
                        </a:rPr>
                        <a:t>STREETLIGHT MANUFACTURES</a:t>
                      </a:r>
                      <a:endParaRPr lang="en-US" sz="2800" b="0" i="0" u="none" strike="noStrike" dirty="0">
                        <a:solidFill>
                          <a:srgbClr val="000000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800" u="none" strike="noStrike" dirty="0">
                          <a:effectLst/>
                        </a:rPr>
                        <a:t>MATERIAL</a:t>
                      </a:r>
                      <a:endParaRPr lang="en-US" sz="2800" b="0" i="0" u="none" strike="noStrike" dirty="0">
                        <a:solidFill>
                          <a:srgbClr val="000000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800" u="none" strike="noStrike" dirty="0">
                          <a:effectLst/>
                        </a:rPr>
                        <a:t>COST </a:t>
                      </a:r>
                      <a:endParaRPr lang="en-US" sz="2800" b="0" i="0" u="none" strike="noStrike" dirty="0">
                        <a:solidFill>
                          <a:srgbClr val="000000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extLst>
                  <a:ext uri="{0D108BD9-81ED-4DB2-BD59-A6C34878D82A}">
                    <a16:rowId xmlns:a16="http://schemas.microsoft.com/office/drawing/2014/main" val="1917766639"/>
                  </a:ext>
                </a:extLst>
              </a:tr>
              <a:tr h="492329">
                <a:tc>
                  <a:txBody>
                    <a:bodyPr/>
                    <a:lstStyle/>
                    <a:p>
                      <a:pPr algn="l" fontAlgn="b"/>
                      <a:r>
                        <a:rPr lang="en-US" sz="2800" b="0" i="0" u="none" strike="noStrike" dirty="0">
                          <a:solidFill>
                            <a:srgbClr val="000000"/>
                          </a:solidFill>
                          <a:effectLst/>
                          <a:latin typeface="Calibri" panose="020F0502020204030204" pitchFamily="34" charset="0"/>
                        </a:rPr>
                        <a:t>VIDERE</a:t>
                      </a: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800" u="none" strike="noStrike" dirty="0">
                          <a:effectLst/>
                        </a:rPr>
                        <a:t>METAL</a:t>
                      </a:r>
                      <a:endParaRPr lang="en-US" sz="2800" b="0" i="0" u="none" strike="noStrike" dirty="0">
                        <a:solidFill>
                          <a:srgbClr val="000000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800" b="0" i="0" u="none" strike="noStrike" dirty="0">
                          <a:solidFill>
                            <a:srgbClr val="000000"/>
                          </a:solidFill>
                          <a:effectLst/>
                          <a:latin typeface="Calibri" panose="020F0502020204030204" pitchFamily="34" charset="0"/>
                        </a:rPr>
                        <a:t>R6 831</a:t>
                      </a:r>
                    </a:p>
                  </a:txBody>
                  <a:tcPr marL="6350" marR="6350" marT="6350" marB="0" anchor="b"/>
                </a:tc>
                <a:extLst>
                  <a:ext uri="{0D108BD9-81ED-4DB2-BD59-A6C34878D82A}">
                    <a16:rowId xmlns:a16="http://schemas.microsoft.com/office/drawing/2014/main" val="2024462603"/>
                  </a:ext>
                </a:extLst>
              </a:tr>
              <a:tr h="492329">
                <a:tc>
                  <a:txBody>
                    <a:bodyPr/>
                    <a:lstStyle/>
                    <a:p>
                      <a:pPr algn="l" fontAlgn="b"/>
                      <a:r>
                        <a:rPr lang="en-US" sz="2800" b="0" i="0" u="none" strike="noStrike" dirty="0">
                          <a:solidFill>
                            <a:srgbClr val="000000"/>
                          </a:solidFill>
                          <a:effectLst/>
                          <a:latin typeface="Calibri" panose="020F0502020204030204" pitchFamily="34" charset="0"/>
                        </a:rPr>
                        <a:t>MISOLAR</a:t>
                      </a: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800" u="none" strike="noStrike" dirty="0">
                          <a:effectLst/>
                        </a:rPr>
                        <a:t>METAL</a:t>
                      </a:r>
                      <a:endParaRPr lang="en-US" sz="2800" b="0" i="0" u="none" strike="noStrike" dirty="0">
                        <a:solidFill>
                          <a:srgbClr val="000000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800" b="0" i="0" u="none" strike="noStrike" dirty="0">
                          <a:solidFill>
                            <a:srgbClr val="000000"/>
                          </a:solidFill>
                          <a:effectLst/>
                          <a:latin typeface="Calibri" panose="020F0502020204030204" pitchFamily="34" charset="0"/>
                        </a:rPr>
                        <a:t>R9 371</a:t>
                      </a:r>
                    </a:p>
                  </a:txBody>
                  <a:tcPr marL="6350" marR="6350" marT="6350" marB="0" anchor="b"/>
                </a:tc>
                <a:extLst>
                  <a:ext uri="{0D108BD9-81ED-4DB2-BD59-A6C34878D82A}">
                    <a16:rowId xmlns:a16="http://schemas.microsoft.com/office/drawing/2014/main" val="2029897373"/>
                  </a:ext>
                </a:extLst>
              </a:tr>
              <a:tr h="787492">
                <a:tc>
                  <a:txBody>
                    <a:bodyPr/>
                    <a:lstStyle/>
                    <a:p>
                      <a:pPr algn="l" fontAlgn="b"/>
                      <a:r>
                        <a:rPr lang="en-US" sz="2800" u="none" strike="noStrike" dirty="0">
                          <a:effectLst/>
                        </a:rPr>
                        <a:t>SOLARLIGHT.CO.ZA</a:t>
                      </a:r>
                      <a:endParaRPr lang="en-US" sz="2800" b="0" i="0" u="none" strike="noStrike" dirty="0">
                        <a:solidFill>
                          <a:srgbClr val="000000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800" u="none" strike="noStrike">
                          <a:effectLst/>
                        </a:rPr>
                        <a:t>METAL</a:t>
                      </a:r>
                      <a:endParaRPr lang="en-US" sz="2800" b="0" i="0" u="none" strike="noStrike">
                        <a:solidFill>
                          <a:srgbClr val="000000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800" u="none" strike="noStrike" dirty="0">
                          <a:effectLst/>
                        </a:rPr>
                        <a:t>R10 042</a:t>
                      </a:r>
                      <a:endParaRPr lang="en-US" sz="2800" b="0" i="0" u="none" strike="noStrike" dirty="0">
                        <a:solidFill>
                          <a:srgbClr val="000000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extLst>
                  <a:ext uri="{0D108BD9-81ED-4DB2-BD59-A6C34878D82A}">
                    <a16:rowId xmlns:a16="http://schemas.microsoft.com/office/drawing/2014/main" val="2132028983"/>
                  </a:ext>
                </a:extLst>
              </a:tr>
              <a:tr h="492329">
                <a:tc>
                  <a:txBody>
                    <a:bodyPr/>
                    <a:lstStyle/>
                    <a:p>
                      <a:pPr algn="l" fontAlgn="b"/>
                      <a:r>
                        <a:rPr lang="en-US" sz="2800" u="none" strike="noStrike" dirty="0">
                          <a:effectLst/>
                          <a:highlight>
                            <a:srgbClr val="FFFF00"/>
                          </a:highlight>
                        </a:rPr>
                        <a:t>e-waste lights</a:t>
                      </a:r>
                      <a:endParaRPr lang="en-US" sz="2800" b="0" i="0" u="none" strike="noStrike" dirty="0">
                        <a:solidFill>
                          <a:srgbClr val="000000"/>
                        </a:solidFill>
                        <a:effectLst/>
                        <a:highlight>
                          <a:srgbClr val="FFFF00"/>
                        </a:highlight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800" u="none" strike="noStrike" dirty="0">
                          <a:effectLst/>
                          <a:highlight>
                            <a:srgbClr val="FFFF00"/>
                          </a:highlight>
                        </a:rPr>
                        <a:t>PLASTIC</a:t>
                      </a:r>
                      <a:endParaRPr lang="en-US" sz="2800" b="0" i="0" u="none" strike="noStrike" dirty="0">
                        <a:solidFill>
                          <a:srgbClr val="000000"/>
                        </a:solidFill>
                        <a:effectLst/>
                        <a:highlight>
                          <a:srgbClr val="FFFF00"/>
                        </a:highlight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800" u="none" strike="noStrike" dirty="0">
                          <a:effectLst/>
                          <a:highlight>
                            <a:srgbClr val="FFFF00"/>
                          </a:highlight>
                        </a:rPr>
                        <a:t>R4 000</a:t>
                      </a:r>
                      <a:endParaRPr lang="en-US" sz="2800" b="0" i="0" u="none" strike="noStrike" dirty="0">
                        <a:solidFill>
                          <a:srgbClr val="000000"/>
                        </a:solidFill>
                        <a:effectLst/>
                        <a:highlight>
                          <a:srgbClr val="FFFF00"/>
                        </a:highlight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extLst>
                  <a:ext uri="{0D108BD9-81ED-4DB2-BD59-A6C34878D82A}">
                    <a16:rowId xmlns:a16="http://schemas.microsoft.com/office/drawing/2014/main" val="2878833528"/>
                  </a:ext>
                </a:extLst>
              </a:tr>
            </a:tbl>
          </a:graphicData>
        </a:graphic>
      </p:graphicFrame>
    </p:spTree>
    <p:extLst>
      <p:ext uri="{BB962C8B-B14F-4D97-AF65-F5344CB8AC3E}">
        <p14:creationId xmlns:p14="http://schemas.microsoft.com/office/powerpoint/2010/main" val="2124840469"/>
      </p:ext>
    </p:extLst>
  </p:cSld>
  <p:clrMapOvr>
    <a:masterClrMapping/>
  </p:clrMapOvr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rgbClr val="C5E4A0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8EB9F4B6-9272-469B-B7C9-B7E8ADDC392C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511448" y="-318708"/>
            <a:ext cx="10515600" cy="1325563"/>
          </a:xfrm>
        </p:spPr>
        <p:txBody>
          <a:bodyPr/>
          <a:lstStyle/>
          <a:p>
            <a:r>
              <a:rPr lang="en-US" b="1" dirty="0">
                <a:latin typeface="Abadi Extra Light" panose="020B0204020104020204" pitchFamily="34" charset="0"/>
              </a:rPr>
              <a:t>SDGs</a:t>
            </a:r>
          </a:p>
        </p:txBody>
      </p:sp>
      <p:sp>
        <p:nvSpPr>
          <p:cNvPr id="4" name="Subtitle 2">
            <a:extLst>
              <a:ext uri="{FF2B5EF4-FFF2-40B4-BE49-F238E27FC236}">
                <a16:creationId xmlns:a16="http://schemas.microsoft.com/office/drawing/2014/main" id="{872F029C-C6E8-40BD-8568-A18D7B18241F}"/>
              </a:ext>
            </a:extLst>
          </p:cNvPr>
          <p:cNvSpPr txBox="1">
            <a:spLocks/>
          </p:cNvSpPr>
          <p:nvPr/>
        </p:nvSpPr>
        <p:spPr>
          <a:xfrm>
            <a:off x="117169" y="6255076"/>
            <a:ext cx="3549396" cy="503167"/>
          </a:xfrm>
          <a:prstGeom prst="rect">
            <a:avLst/>
          </a:prstGeom>
          <a:solidFill>
            <a:srgbClr val="C5E4A0"/>
          </a:solidFill>
        </p:spPr>
        <p:txBody>
          <a:bodyPr vert="horz" lIns="91440" tIns="45720" rIns="91440" bIns="45720" rtlCol="0">
            <a:normAutofit/>
          </a:bodyPr>
          <a:lstStyle>
            <a:lvl1pPr marL="228600" indent="-228600" algn="l" defTabSz="914400" rtl="0" eaLnBrk="1" latinLnBrk="0" hangingPunct="1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685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1143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600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20574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5146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971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429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886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indent="0">
              <a:buNone/>
            </a:pPr>
            <a:endParaRPr lang="en-US" sz="2000" dirty="0"/>
          </a:p>
        </p:txBody>
      </p:sp>
      <p:pic>
        <p:nvPicPr>
          <p:cNvPr id="5124" name="Picture 4">
            <a:extLst>
              <a:ext uri="{FF2B5EF4-FFF2-40B4-BE49-F238E27FC236}">
                <a16:creationId xmlns:a16="http://schemas.microsoft.com/office/drawing/2014/main" id="{D7256AAF-3CE9-4F23-A7CC-833C5292EE41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2839883" y="4635615"/>
            <a:ext cx="1505367" cy="1505367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5126" name="Picture 6">
            <a:extLst>
              <a:ext uri="{FF2B5EF4-FFF2-40B4-BE49-F238E27FC236}">
                <a16:creationId xmlns:a16="http://schemas.microsoft.com/office/drawing/2014/main" id="{C0D2B493-DBB9-4243-A2B7-105BB0EF4289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4758765" y="4635614"/>
            <a:ext cx="1505367" cy="1505367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5128" name="Picture 8">
            <a:extLst>
              <a:ext uri="{FF2B5EF4-FFF2-40B4-BE49-F238E27FC236}">
                <a16:creationId xmlns:a16="http://schemas.microsoft.com/office/drawing/2014/main" id="{72EB6914-65F8-45D2-A744-B8B28BD2C370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4345250" y="1025360"/>
            <a:ext cx="2633662" cy="2236719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5130" name="Picture 10">
            <a:extLst>
              <a:ext uri="{FF2B5EF4-FFF2-40B4-BE49-F238E27FC236}">
                <a16:creationId xmlns:a16="http://schemas.microsoft.com/office/drawing/2014/main" id="{45276D65-E628-41BE-A49C-868B98EDC5A2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8528406" y="4635615"/>
            <a:ext cx="1505366" cy="1505366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5132" name="Picture 12">
            <a:extLst>
              <a:ext uri="{FF2B5EF4-FFF2-40B4-BE49-F238E27FC236}">
                <a16:creationId xmlns:a16="http://schemas.microsoft.com/office/drawing/2014/main" id="{AE22518A-1B21-4987-9413-9B4FD46BAAC9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6643585" y="4635614"/>
            <a:ext cx="1505368" cy="1505368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8" name="TextBox 7">
            <a:extLst>
              <a:ext uri="{FF2B5EF4-FFF2-40B4-BE49-F238E27FC236}">
                <a16:creationId xmlns:a16="http://schemas.microsoft.com/office/drawing/2014/main" id="{1F301F49-0577-4532-A8FB-E9320EA7D5EF}"/>
              </a:ext>
            </a:extLst>
          </p:cNvPr>
          <p:cNvSpPr txBox="1"/>
          <p:nvPr/>
        </p:nvSpPr>
        <p:spPr>
          <a:xfrm>
            <a:off x="368300" y="3683000"/>
            <a:ext cx="4749800" cy="52322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2800" dirty="0">
                <a:latin typeface="Abadi Extra Light" panose="020B0204020104020204" pitchFamily="34" charset="0"/>
              </a:rPr>
              <a:t>Other solved SDGs: </a:t>
            </a:r>
          </a:p>
        </p:txBody>
      </p:sp>
      <p:sp>
        <p:nvSpPr>
          <p:cNvPr id="15" name="TextBox 14">
            <a:extLst>
              <a:ext uri="{FF2B5EF4-FFF2-40B4-BE49-F238E27FC236}">
                <a16:creationId xmlns:a16="http://schemas.microsoft.com/office/drawing/2014/main" id="{DBA03271-F81A-4658-BB63-7AED3A44AD85}"/>
              </a:ext>
            </a:extLst>
          </p:cNvPr>
          <p:cNvSpPr txBox="1"/>
          <p:nvPr/>
        </p:nvSpPr>
        <p:spPr>
          <a:xfrm>
            <a:off x="279400" y="1110924"/>
            <a:ext cx="4749800" cy="52322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2800" dirty="0">
                <a:latin typeface="Abadi Extra Light" panose="020B0204020104020204" pitchFamily="34" charset="0"/>
              </a:rPr>
              <a:t>Project aim:</a:t>
            </a:r>
          </a:p>
        </p:txBody>
      </p:sp>
    </p:spTree>
    <p:extLst>
      <p:ext uri="{BB962C8B-B14F-4D97-AF65-F5344CB8AC3E}">
        <p14:creationId xmlns:p14="http://schemas.microsoft.com/office/powerpoint/2010/main" val="1822904604"/>
      </p:ext>
    </p:extLst>
  </p:cSld>
  <p:clrMapOvr>
    <a:masterClrMapping/>
  </p:clrMapOvr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rgbClr val="C5E4A0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Subtitle 2">
            <a:extLst>
              <a:ext uri="{FF2B5EF4-FFF2-40B4-BE49-F238E27FC236}">
                <a16:creationId xmlns:a16="http://schemas.microsoft.com/office/drawing/2014/main" id="{872F029C-C6E8-40BD-8568-A18D7B18241F}"/>
              </a:ext>
            </a:extLst>
          </p:cNvPr>
          <p:cNvSpPr txBox="1">
            <a:spLocks/>
          </p:cNvSpPr>
          <p:nvPr/>
        </p:nvSpPr>
        <p:spPr>
          <a:xfrm>
            <a:off x="117169" y="6255076"/>
            <a:ext cx="3549396" cy="503167"/>
          </a:xfrm>
          <a:prstGeom prst="rect">
            <a:avLst/>
          </a:prstGeom>
          <a:solidFill>
            <a:srgbClr val="C5E4A0"/>
          </a:solidFill>
        </p:spPr>
        <p:txBody>
          <a:bodyPr vert="horz" lIns="91440" tIns="45720" rIns="91440" bIns="45720" rtlCol="0">
            <a:normAutofit/>
          </a:bodyPr>
          <a:lstStyle>
            <a:lvl1pPr marL="228600" indent="-228600" algn="l" defTabSz="914400" rtl="0" eaLnBrk="1" latinLnBrk="0" hangingPunct="1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685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1143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600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20574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5146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971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429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886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indent="0">
              <a:buNone/>
            </a:pPr>
            <a:r>
              <a:rPr lang="en-US" sz="2000" dirty="0"/>
              <a:t>TEAM LESEDI</a:t>
            </a:r>
          </a:p>
        </p:txBody>
      </p:sp>
      <p:pic>
        <p:nvPicPr>
          <p:cNvPr id="10" name="Picture 9">
            <a:extLst>
              <a:ext uri="{FF2B5EF4-FFF2-40B4-BE49-F238E27FC236}">
                <a16:creationId xmlns:a16="http://schemas.microsoft.com/office/drawing/2014/main" id="{1FFC8F37-2641-4AD3-95B6-DFAFE275668A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3319031" y="2627306"/>
            <a:ext cx="5553937" cy="1603387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563160562"/>
      </p:ext>
    </p:extLst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rgbClr val="C5E4A0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4" name="Picture Placeholder 13" descr="A picture containing person&#10;&#10;Description automatically generated">
            <a:extLst>
              <a:ext uri="{FF2B5EF4-FFF2-40B4-BE49-F238E27FC236}">
                <a16:creationId xmlns:a16="http://schemas.microsoft.com/office/drawing/2014/main" id="{DC4E93BF-0BC8-45BD-BF08-A9F73BD6A39D}"/>
              </a:ext>
            </a:extLst>
          </p:cNvPr>
          <p:cNvPicPr>
            <a:picLocks noGrp="1" noChangeAspect="1"/>
          </p:cNvPicPr>
          <p:nvPr>
            <p:ph type="pic" sz="quarter" idx="10"/>
          </p:nvPr>
        </p:nvPicPr>
        <p:blipFill>
          <a:blip r:embed="rId3"/>
          <a:srcRect l="20833" r="20833"/>
          <a:stretch>
            <a:fillRect/>
          </a:stretch>
        </p:blipFill>
        <p:spPr/>
      </p:pic>
      <p:sp>
        <p:nvSpPr>
          <p:cNvPr id="7" name="Title 1">
            <a:extLst>
              <a:ext uri="{FF2B5EF4-FFF2-40B4-BE49-F238E27FC236}">
                <a16:creationId xmlns:a16="http://schemas.microsoft.com/office/drawing/2014/main" id="{69229ED1-D2CE-429C-9D25-60794E0125C8}"/>
              </a:ext>
            </a:extLst>
          </p:cNvPr>
          <p:cNvSpPr>
            <a:spLocks noGrp="1"/>
          </p:cNvSpPr>
          <p:nvPr>
            <p:ph type="ctrTitle"/>
          </p:nvPr>
        </p:nvSpPr>
        <p:spPr>
          <a:xfrm>
            <a:off x="5722938" y="1338263"/>
            <a:ext cx="6915275" cy="2090737"/>
          </a:xfrm>
          <a:solidFill>
            <a:srgbClr val="C5E4A0"/>
          </a:solidFill>
        </p:spPr>
        <p:txBody>
          <a:bodyPr>
            <a:normAutofit/>
          </a:bodyPr>
          <a:lstStyle/>
          <a:p>
            <a:pPr algn="l"/>
            <a:r>
              <a:rPr lang="en-US" sz="8000" cap="none" dirty="0">
                <a:solidFill>
                  <a:schemeClr val="tx1"/>
                </a:solidFill>
                <a:highlight>
                  <a:srgbClr val="FFFF00"/>
                </a:highlight>
                <a:latin typeface="Abadi Extra Light" panose="020B0204020104020204" pitchFamily="34" charset="0"/>
              </a:rPr>
              <a:t>e-waste lights</a:t>
            </a:r>
          </a:p>
        </p:txBody>
      </p:sp>
      <p:sp>
        <p:nvSpPr>
          <p:cNvPr id="8" name="Sun 7">
            <a:extLst>
              <a:ext uri="{FF2B5EF4-FFF2-40B4-BE49-F238E27FC236}">
                <a16:creationId xmlns:a16="http://schemas.microsoft.com/office/drawing/2014/main" id="{EF900943-2F17-484A-8236-0B426784EF05}"/>
              </a:ext>
            </a:extLst>
          </p:cNvPr>
          <p:cNvSpPr/>
          <p:nvPr/>
        </p:nvSpPr>
        <p:spPr>
          <a:xfrm>
            <a:off x="9269476" y="2336801"/>
            <a:ext cx="268224" cy="304800"/>
          </a:xfrm>
          <a:prstGeom prst="sun">
            <a:avLst/>
          </a:prstGeom>
          <a:solidFill>
            <a:srgbClr val="FFC000"/>
          </a:solidFill>
          <a:ln>
            <a:noFill/>
          </a:ln>
          <a:effectLst>
            <a:outerShdw blurRad="44450" dist="27940" dir="5400000" algn="ctr">
              <a:srgbClr val="000000">
                <a:alpha val="3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8700000"/>
            </a:lightRig>
          </a:scene3d>
          <a:sp3d>
            <a:bevelT w="190500" h="38100"/>
          </a:sp3d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9" name="Action Button: Go Home 8">
            <a:hlinkClick r:id="" action="ppaction://hlinkshowjump?jump=firstslide" highlightClick="1"/>
            <a:extLst>
              <a:ext uri="{FF2B5EF4-FFF2-40B4-BE49-F238E27FC236}">
                <a16:creationId xmlns:a16="http://schemas.microsoft.com/office/drawing/2014/main" id="{0FC15CA4-A6B8-4BC7-A8F7-E27B9DC65B2B}"/>
              </a:ext>
            </a:extLst>
          </p:cNvPr>
          <p:cNvSpPr/>
          <p:nvPr/>
        </p:nvSpPr>
        <p:spPr>
          <a:xfrm>
            <a:off x="6968598" y="3508575"/>
            <a:ext cx="1099595" cy="671332"/>
          </a:xfrm>
          <a:custGeom>
            <a:avLst/>
            <a:gdLst>
              <a:gd name="connsiteX0" fmla="*/ 0 w 1099595"/>
              <a:gd name="connsiteY0" fmla="*/ 0 h 671332"/>
              <a:gd name="connsiteX1" fmla="*/ 538802 w 1099595"/>
              <a:gd name="connsiteY1" fmla="*/ 0 h 671332"/>
              <a:gd name="connsiteX2" fmla="*/ 1099595 w 1099595"/>
              <a:gd name="connsiteY2" fmla="*/ 0 h 671332"/>
              <a:gd name="connsiteX3" fmla="*/ 1099595 w 1099595"/>
              <a:gd name="connsiteY3" fmla="*/ 349093 h 671332"/>
              <a:gd name="connsiteX4" fmla="*/ 1099595 w 1099595"/>
              <a:gd name="connsiteY4" fmla="*/ 671332 h 671332"/>
              <a:gd name="connsiteX5" fmla="*/ 571789 w 1099595"/>
              <a:gd name="connsiteY5" fmla="*/ 671332 h 671332"/>
              <a:gd name="connsiteX6" fmla="*/ 0 w 1099595"/>
              <a:gd name="connsiteY6" fmla="*/ 671332 h 671332"/>
              <a:gd name="connsiteX7" fmla="*/ 0 w 1099595"/>
              <a:gd name="connsiteY7" fmla="*/ 349093 h 671332"/>
              <a:gd name="connsiteX8" fmla="*/ 0 w 1099595"/>
              <a:gd name="connsiteY8" fmla="*/ 0 h 671332"/>
              <a:gd name="connsiteX9" fmla="*/ 549798 w 1099595"/>
              <a:gd name="connsiteY9" fmla="*/ 83917 h 671332"/>
              <a:gd name="connsiteX10" fmla="*/ 298048 w 1099595"/>
              <a:gd name="connsiteY10" fmla="*/ 335666 h 671332"/>
              <a:gd name="connsiteX11" fmla="*/ 360985 w 1099595"/>
              <a:gd name="connsiteY11" fmla="*/ 335666 h 671332"/>
              <a:gd name="connsiteX12" fmla="*/ 360985 w 1099595"/>
              <a:gd name="connsiteY12" fmla="*/ 587416 h 671332"/>
              <a:gd name="connsiteX13" fmla="*/ 738610 w 1099595"/>
              <a:gd name="connsiteY13" fmla="*/ 587416 h 671332"/>
              <a:gd name="connsiteX14" fmla="*/ 738610 w 1099595"/>
              <a:gd name="connsiteY14" fmla="*/ 335666 h 671332"/>
              <a:gd name="connsiteX15" fmla="*/ 801547 w 1099595"/>
              <a:gd name="connsiteY15" fmla="*/ 335666 h 671332"/>
              <a:gd name="connsiteX16" fmla="*/ 707141 w 1099595"/>
              <a:gd name="connsiteY16" fmla="*/ 241260 h 671332"/>
              <a:gd name="connsiteX17" fmla="*/ 707141 w 1099595"/>
              <a:gd name="connsiteY17" fmla="*/ 115385 h 671332"/>
              <a:gd name="connsiteX18" fmla="*/ 644204 w 1099595"/>
              <a:gd name="connsiteY18" fmla="*/ 115385 h 671332"/>
              <a:gd name="connsiteX19" fmla="*/ 644204 w 1099595"/>
              <a:gd name="connsiteY19" fmla="*/ 178323 h 671332"/>
              <a:gd name="connsiteX20" fmla="*/ 549798 w 1099595"/>
              <a:gd name="connsiteY20" fmla="*/ 83917 h 671332"/>
              <a:gd name="connsiteX0" fmla="*/ 707141 w 1099595"/>
              <a:gd name="connsiteY0" fmla="*/ 241260 h 671332"/>
              <a:gd name="connsiteX1" fmla="*/ 707141 w 1099595"/>
              <a:gd name="connsiteY1" fmla="*/ 115385 h 671332"/>
              <a:gd name="connsiteX2" fmla="*/ 644204 w 1099595"/>
              <a:gd name="connsiteY2" fmla="*/ 115385 h 671332"/>
              <a:gd name="connsiteX3" fmla="*/ 644204 w 1099595"/>
              <a:gd name="connsiteY3" fmla="*/ 178323 h 671332"/>
              <a:gd name="connsiteX4" fmla="*/ 707141 w 1099595"/>
              <a:gd name="connsiteY4" fmla="*/ 241260 h 671332"/>
              <a:gd name="connsiteX5" fmla="*/ 360985 w 1099595"/>
              <a:gd name="connsiteY5" fmla="*/ 335666 h 671332"/>
              <a:gd name="connsiteX6" fmla="*/ 360985 w 1099595"/>
              <a:gd name="connsiteY6" fmla="*/ 587416 h 671332"/>
              <a:gd name="connsiteX7" fmla="*/ 518329 w 1099595"/>
              <a:gd name="connsiteY7" fmla="*/ 587416 h 671332"/>
              <a:gd name="connsiteX8" fmla="*/ 518329 w 1099595"/>
              <a:gd name="connsiteY8" fmla="*/ 461541 h 671332"/>
              <a:gd name="connsiteX9" fmla="*/ 581266 w 1099595"/>
              <a:gd name="connsiteY9" fmla="*/ 461541 h 671332"/>
              <a:gd name="connsiteX10" fmla="*/ 581266 w 1099595"/>
              <a:gd name="connsiteY10" fmla="*/ 587416 h 671332"/>
              <a:gd name="connsiteX11" fmla="*/ 738610 w 1099595"/>
              <a:gd name="connsiteY11" fmla="*/ 587416 h 671332"/>
              <a:gd name="connsiteX12" fmla="*/ 738610 w 1099595"/>
              <a:gd name="connsiteY12" fmla="*/ 335666 h 671332"/>
              <a:gd name="connsiteX13" fmla="*/ 360985 w 1099595"/>
              <a:gd name="connsiteY13" fmla="*/ 335666 h 671332"/>
              <a:gd name="connsiteX0" fmla="*/ 549798 w 1099595"/>
              <a:gd name="connsiteY0" fmla="*/ 83917 h 671332"/>
              <a:gd name="connsiteX1" fmla="*/ 298048 w 1099595"/>
              <a:gd name="connsiteY1" fmla="*/ 335666 h 671332"/>
              <a:gd name="connsiteX2" fmla="*/ 801547 w 1099595"/>
              <a:gd name="connsiteY2" fmla="*/ 335666 h 671332"/>
              <a:gd name="connsiteX3" fmla="*/ 549798 w 1099595"/>
              <a:gd name="connsiteY3" fmla="*/ 83917 h 671332"/>
              <a:gd name="connsiteX4" fmla="*/ 518329 w 1099595"/>
              <a:gd name="connsiteY4" fmla="*/ 461541 h 671332"/>
              <a:gd name="connsiteX5" fmla="*/ 581266 w 1099595"/>
              <a:gd name="connsiteY5" fmla="*/ 461541 h 671332"/>
              <a:gd name="connsiteX6" fmla="*/ 581266 w 1099595"/>
              <a:gd name="connsiteY6" fmla="*/ 587416 h 671332"/>
              <a:gd name="connsiteX7" fmla="*/ 518329 w 1099595"/>
              <a:gd name="connsiteY7" fmla="*/ 587416 h 671332"/>
              <a:gd name="connsiteX8" fmla="*/ 518329 w 1099595"/>
              <a:gd name="connsiteY8" fmla="*/ 461541 h 671332"/>
              <a:gd name="connsiteX0" fmla="*/ 549798 w 1099595"/>
              <a:gd name="connsiteY0" fmla="*/ 83917 h 671332"/>
              <a:gd name="connsiteX1" fmla="*/ 644204 w 1099595"/>
              <a:gd name="connsiteY1" fmla="*/ 178323 h 671332"/>
              <a:gd name="connsiteX2" fmla="*/ 644204 w 1099595"/>
              <a:gd name="connsiteY2" fmla="*/ 115385 h 671332"/>
              <a:gd name="connsiteX3" fmla="*/ 707141 w 1099595"/>
              <a:gd name="connsiteY3" fmla="*/ 115385 h 671332"/>
              <a:gd name="connsiteX4" fmla="*/ 707141 w 1099595"/>
              <a:gd name="connsiteY4" fmla="*/ 241260 h 671332"/>
              <a:gd name="connsiteX5" fmla="*/ 801547 w 1099595"/>
              <a:gd name="connsiteY5" fmla="*/ 335666 h 671332"/>
              <a:gd name="connsiteX6" fmla="*/ 738610 w 1099595"/>
              <a:gd name="connsiteY6" fmla="*/ 335666 h 671332"/>
              <a:gd name="connsiteX7" fmla="*/ 738610 w 1099595"/>
              <a:gd name="connsiteY7" fmla="*/ 587416 h 671332"/>
              <a:gd name="connsiteX8" fmla="*/ 360985 w 1099595"/>
              <a:gd name="connsiteY8" fmla="*/ 587416 h 671332"/>
              <a:gd name="connsiteX9" fmla="*/ 360985 w 1099595"/>
              <a:gd name="connsiteY9" fmla="*/ 335666 h 671332"/>
              <a:gd name="connsiteX10" fmla="*/ 298048 w 1099595"/>
              <a:gd name="connsiteY10" fmla="*/ 335666 h 671332"/>
              <a:gd name="connsiteX11" fmla="*/ 549798 w 1099595"/>
              <a:gd name="connsiteY11" fmla="*/ 83917 h 671332"/>
              <a:gd name="connsiteX12" fmla="*/ 644204 w 1099595"/>
              <a:gd name="connsiteY12" fmla="*/ 178323 h 671332"/>
              <a:gd name="connsiteX13" fmla="*/ 707141 w 1099595"/>
              <a:gd name="connsiteY13" fmla="*/ 241260 h 671332"/>
              <a:gd name="connsiteX14" fmla="*/ 738610 w 1099595"/>
              <a:gd name="connsiteY14" fmla="*/ 335666 h 671332"/>
              <a:gd name="connsiteX15" fmla="*/ 360985 w 1099595"/>
              <a:gd name="connsiteY15" fmla="*/ 335666 h 671332"/>
              <a:gd name="connsiteX16" fmla="*/ 518329 w 1099595"/>
              <a:gd name="connsiteY16" fmla="*/ 587416 h 671332"/>
              <a:gd name="connsiteX17" fmla="*/ 518329 w 1099595"/>
              <a:gd name="connsiteY17" fmla="*/ 461541 h 671332"/>
              <a:gd name="connsiteX18" fmla="*/ 581266 w 1099595"/>
              <a:gd name="connsiteY18" fmla="*/ 461541 h 671332"/>
              <a:gd name="connsiteX19" fmla="*/ 581266 w 1099595"/>
              <a:gd name="connsiteY19" fmla="*/ 587416 h 671332"/>
              <a:gd name="connsiteX0" fmla="*/ 0 w 1099595"/>
              <a:gd name="connsiteY0" fmla="*/ 0 h 671332"/>
              <a:gd name="connsiteX1" fmla="*/ 527806 w 1099595"/>
              <a:gd name="connsiteY1" fmla="*/ 0 h 671332"/>
              <a:gd name="connsiteX2" fmla="*/ 1099595 w 1099595"/>
              <a:gd name="connsiteY2" fmla="*/ 0 h 671332"/>
              <a:gd name="connsiteX3" fmla="*/ 1099595 w 1099595"/>
              <a:gd name="connsiteY3" fmla="*/ 342379 h 671332"/>
              <a:gd name="connsiteX4" fmla="*/ 1099595 w 1099595"/>
              <a:gd name="connsiteY4" fmla="*/ 671332 h 671332"/>
              <a:gd name="connsiteX5" fmla="*/ 538802 w 1099595"/>
              <a:gd name="connsiteY5" fmla="*/ 671332 h 671332"/>
              <a:gd name="connsiteX6" fmla="*/ 0 w 1099595"/>
              <a:gd name="connsiteY6" fmla="*/ 671332 h 671332"/>
              <a:gd name="connsiteX7" fmla="*/ 0 w 1099595"/>
              <a:gd name="connsiteY7" fmla="*/ 349093 h 671332"/>
              <a:gd name="connsiteX8" fmla="*/ 0 w 1099595"/>
              <a:gd name="connsiteY8" fmla="*/ 0 h 671332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  <a:cxn ang="0">
                <a:pos x="connsiteX7" y="connsiteY7"/>
              </a:cxn>
              <a:cxn ang="0">
                <a:pos x="connsiteX8" y="connsiteY8"/>
              </a:cxn>
            </a:cxnLst>
            <a:rect l="l" t="t" r="r" b="b"/>
            <a:pathLst>
              <a:path w="1099595" h="671332" stroke="0" extrusionOk="0">
                <a:moveTo>
                  <a:pt x="0" y="0"/>
                </a:moveTo>
                <a:cubicBezTo>
                  <a:pt x="144895" y="-12991"/>
                  <a:pt x="421355" y="62232"/>
                  <a:pt x="538802" y="0"/>
                </a:cubicBezTo>
                <a:cubicBezTo>
                  <a:pt x="656249" y="-62232"/>
                  <a:pt x="937669" y="58155"/>
                  <a:pt x="1099595" y="0"/>
                </a:cubicBezTo>
                <a:cubicBezTo>
                  <a:pt x="1124454" y="172345"/>
                  <a:pt x="1068538" y="212162"/>
                  <a:pt x="1099595" y="349093"/>
                </a:cubicBezTo>
                <a:cubicBezTo>
                  <a:pt x="1130652" y="486024"/>
                  <a:pt x="1077920" y="595176"/>
                  <a:pt x="1099595" y="671332"/>
                </a:cubicBezTo>
                <a:cubicBezTo>
                  <a:pt x="897457" y="694945"/>
                  <a:pt x="722187" y="659007"/>
                  <a:pt x="571789" y="671332"/>
                </a:cubicBezTo>
                <a:cubicBezTo>
                  <a:pt x="421391" y="683657"/>
                  <a:pt x="205479" y="642012"/>
                  <a:pt x="0" y="671332"/>
                </a:cubicBezTo>
                <a:cubicBezTo>
                  <a:pt x="-25168" y="547643"/>
                  <a:pt x="23347" y="486769"/>
                  <a:pt x="0" y="349093"/>
                </a:cubicBezTo>
                <a:cubicBezTo>
                  <a:pt x="-23347" y="211417"/>
                  <a:pt x="32129" y="87739"/>
                  <a:pt x="0" y="0"/>
                </a:cubicBezTo>
                <a:close/>
                <a:moveTo>
                  <a:pt x="549798" y="83917"/>
                </a:moveTo>
                <a:cubicBezTo>
                  <a:pt x="505816" y="186123"/>
                  <a:pt x="358948" y="249328"/>
                  <a:pt x="298048" y="335666"/>
                </a:cubicBezTo>
                <a:cubicBezTo>
                  <a:pt x="312937" y="333993"/>
                  <a:pt x="345960" y="340838"/>
                  <a:pt x="360985" y="335666"/>
                </a:cubicBezTo>
                <a:cubicBezTo>
                  <a:pt x="373151" y="458777"/>
                  <a:pt x="352426" y="506834"/>
                  <a:pt x="360985" y="587416"/>
                </a:cubicBezTo>
                <a:cubicBezTo>
                  <a:pt x="514653" y="554041"/>
                  <a:pt x="578252" y="620350"/>
                  <a:pt x="738610" y="587416"/>
                </a:cubicBezTo>
                <a:cubicBezTo>
                  <a:pt x="718809" y="509135"/>
                  <a:pt x="765870" y="447005"/>
                  <a:pt x="738610" y="335666"/>
                </a:cubicBezTo>
                <a:cubicBezTo>
                  <a:pt x="768165" y="330929"/>
                  <a:pt x="786092" y="339157"/>
                  <a:pt x="801547" y="335666"/>
                </a:cubicBezTo>
                <a:cubicBezTo>
                  <a:pt x="753136" y="292091"/>
                  <a:pt x="738400" y="263588"/>
                  <a:pt x="707141" y="241260"/>
                </a:cubicBezTo>
                <a:cubicBezTo>
                  <a:pt x="696863" y="201189"/>
                  <a:pt x="713578" y="168164"/>
                  <a:pt x="707141" y="115385"/>
                </a:cubicBezTo>
                <a:cubicBezTo>
                  <a:pt x="679947" y="120259"/>
                  <a:pt x="675203" y="109789"/>
                  <a:pt x="644204" y="115385"/>
                </a:cubicBezTo>
                <a:cubicBezTo>
                  <a:pt x="645323" y="145208"/>
                  <a:pt x="643101" y="149192"/>
                  <a:pt x="644204" y="178323"/>
                </a:cubicBezTo>
                <a:cubicBezTo>
                  <a:pt x="594970" y="144920"/>
                  <a:pt x="599436" y="117837"/>
                  <a:pt x="549798" y="83917"/>
                </a:cubicBezTo>
                <a:close/>
              </a:path>
              <a:path w="1099595" h="671332" fill="darkenLess" stroke="0" extrusionOk="0">
                <a:moveTo>
                  <a:pt x="707141" y="241260"/>
                </a:moveTo>
                <a:cubicBezTo>
                  <a:pt x="702855" y="197224"/>
                  <a:pt x="721625" y="163836"/>
                  <a:pt x="707141" y="115385"/>
                </a:cubicBezTo>
                <a:cubicBezTo>
                  <a:pt x="676911" y="115423"/>
                  <a:pt x="674740" y="113081"/>
                  <a:pt x="644204" y="115385"/>
                </a:cubicBezTo>
                <a:cubicBezTo>
                  <a:pt x="647044" y="129094"/>
                  <a:pt x="639555" y="154557"/>
                  <a:pt x="644204" y="178323"/>
                </a:cubicBezTo>
                <a:cubicBezTo>
                  <a:pt x="657966" y="190721"/>
                  <a:pt x="675684" y="222991"/>
                  <a:pt x="707141" y="241260"/>
                </a:cubicBezTo>
                <a:close/>
                <a:moveTo>
                  <a:pt x="360985" y="335666"/>
                </a:moveTo>
                <a:cubicBezTo>
                  <a:pt x="374476" y="388614"/>
                  <a:pt x="356256" y="470880"/>
                  <a:pt x="360985" y="587416"/>
                </a:cubicBezTo>
                <a:cubicBezTo>
                  <a:pt x="402469" y="570014"/>
                  <a:pt x="468519" y="590274"/>
                  <a:pt x="518329" y="587416"/>
                </a:cubicBezTo>
                <a:cubicBezTo>
                  <a:pt x="509423" y="540061"/>
                  <a:pt x="530771" y="489407"/>
                  <a:pt x="518329" y="461541"/>
                </a:cubicBezTo>
                <a:cubicBezTo>
                  <a:pt x="533136" y="460927"/>
                  <a:pt x="560800" y="462853"/>
                  <a:pt x="581266" y="461541"/>
                </a:cubicBezTo>
                <a:cubicBezTo>
                  <a:pt x="592708" y="503678"/>
                  <a:pt x="567385" y="555758"/>
                  <a:pt x="581266" y="587416"/>
                </a:cubicBezTo>
                <a:cubicBezTo>
                  <a:pt x="630412" y="572809"/>
                  <a:pt x="683164" y="603612"/>
                  <a:pt x="738610" y="587416"/>
                </a:cubicBezTo>
                <a:cubicBezTo>
                  <a:pt x="728263" y="496691"/>
                  <a:pt x="742041" y="432768"/>
                  <a:pt x="738610" y="335666"/>
                </a:cubicBezTo>
                <a:cubicBezTo>
                  <a:pt x="654612" y="360241"/>
                  <a:pt x="535057" y="331274"/>
                  <a:pt x="360985" y="335666"/>
                </a:cubicBezTo>
                <a:close/>
              </a:path>
              <a:path w="1099595" h="671332" fill="darken" stroke="0" extrusionOk="0">
                <a:moveTo>
                  <a:pt x="549798" y="83917"/>
                </a:moveTo>
                <a:cubicBezTo>
                  <a:pt x="443443" y="202199"/>
                  <a:pt x="412074" y="217009"/>
                  <a:pt x="298048" y="335666"/>
                </a:cubicBezTo>
                <a:cubicBezTo>
                  <a:pt x="509626" y="301621"/>
                  <a:pt x="616043" y="351037"/>
                  <a:pt x="801547" y="335666"/>
                </a:cubicBezTo>
                <a:cubicBezTo>
                  <a:pt x="683565" y="248615"/>
                  <a:pt x="626654" y="134375"/>
                  <a:pt x="549798" y="83917"/>
                </a:cubicBezTo>
                <a:close/>
                <a:moveTo>
                  <a:pt x="518329" y="461541"/>
                </a:moveTo>
                <a:cubicBezTo>
                  <a:pt x="545726" y="461190"/>
                  <a:pt x="555035" y="465281"/>
                  <a:pt x="581266" y="461541"/>
                </a:cubicBezTo>
                <a:cubicBezTo>
                  <a:pt x="589121" y="491009"/>
                  <a:pt x="572018" y="541457"/>
                  <a:pt x="581266" y="587416"/>
                </a:cubicBezTo>
                <a:cubicBezTo>
                  <a:pt x="559339" y="588128"/>
                  <a:pt x="546455" y="582214"/>
                  <a:pt x="518329" y="587416"/>
                </a:cubicBezTo>
                <a:cubicBezTo>
                  <a:pt x="514716" y="528252"/>
                  <a:pt x="523447" y="512024"/>
                  <a:pt x="518329" y="461541"/>
                </a:cubicBezTo>
                <a:close/>
              </a:path>
              <a:path w="1099595" h="671332" fill="none" extrusionOk="0">
                <a:moveTo>
                  <a:pt x="549798" y="83917"/>
                </a:moveTo>
                <a:cubicBezTo>
                  <a:pt x="599389" y="126757"/>
                  <a:pt x="609295" y="152351"/>
                  <a:pt x="644204" y="178323"/>
                </a:cubicBezTo>
                <a:cubicBezTo>
                  <a:pt x="642463" y="148916"/>
                  <a:pt x="651474" y="145187"/>
                  <a:pt x="644204" y="115385"/>
                </a:cubicBezTo>
                <a:cubicBezTo>
                  <a:pt x="670168" y="114621"/>
                  <a:pt x="683882" y="121798"/>
                  <a:pt x="707141" y="115385"/>
                </a:cubicBezTo>
                <a:cubicBezTo>
                  <a:pt x="713968" y="143334"/>
                  <a:pt x="702675" y="213078"/>
                  <a:pt x="707141" y="241260"/>
                </a:cubicBezTo>
                <a:cubicBezTo>
                  <a:pt x="749133" y="271539"/>
                  <a:pt x="771042" y="309567"/>
                  <a:pt x="801547" y="335666"/>
                </a:cubicBezTo>
                <a:cubicBezTo>
                  <a:pt x="771963" y="342258"/>
                  <a:pt x="769600" y="332516"/>
                  <a:pt x="738610" y="335666"/>
                </a:cubicBezTo>
                <a:cubicBezTo>
                  <a:pt x="750513" y="457077"/>
                  <a:pt x="732445" y="501215"/>
                  <a:pt x="738610" y="587416"/>
                </a:cubicBezTo>
                <a:cubicBezTo>
                  <a:pt x="628306" y="629505"/>
                  <a:pt x="448349" y="553855"/>
                  <a:pt x="360985" y="587416"/>
                </a:cubicBezTo>
                <a:cubicBezTo>
                  <a:pt x="346957" y="522918"/>
                  <a:pt x="365248" y="460526"/>
                  <a:pt x="360985" y="335666"/>
                </a:cubicBezTo>
                <a:cubicBezTo>
                  <a:pt x="330577" y="336556"/>
                  <a:pt x="323432" y="329842"/>
                  <a:pt x="298048" y="335666"/>
                </a:cubicBezTo>
                <a:cubicBezTo>
                  <a:pt x="369828" y="227754"/>
                  <a:pt x="465350" y="209999"/>
                  <a:pt x="549798" y="83917"/>
                </a:cubicBezTo>
                <a:close/>
                <a:moveTo>
                  <a:pt x="644204" y="178323"/>
                </a:moveTo>
                <a:cubicBezTo>
                  <a:pt x="672053" y="202812"/>
                  <a:pt x="686639" y="228552"/>
                  <a:pt x="707141" y="241260"/>
                </a:cubicBezTo>
                <a:moveTo>
                  <a:pt x="738610" y="335666"/>
                </a:moveTo>
                <a:cubicBezTo>
                  <a:pt x="653089" y="375281"/>
                  <a:pt x="541764" y="292551"/>
                  <a:pt x="360985" y="335666"/>
                </a:cubicBezTo>
                <a:moveTo>
                  <a:pt x="518329" y="587416"/>
                </a:moveTo>
                <a:cubicBezTo>
                  <a:pt x="505752" y="534290"/>
                  <a:pt x="521565" y="491209"/>
                  <a:pt x="518329" y="461541"/>
                </a:cubicBezTo>
                <a:cubicBezTo>
                  <a:pt x="547328" y="458506"/>
                  <a:pt x="557916" y="465615"/>
                  <a:pt x="581266" y="461541"/>
                </a:cubicBezTo>
                <a:cubicBezTo>
                  <a:pt x="582661" y="515244"/>
                  <a:pt x="572912" y="553576"/>
                  <a:pt x="581266" y="587416"/>
                </a:cubicBezTo>
              </a:path>
              <a:path w="1099595" h="671332" fill="none" extrusionOk="0">
                <a:moveTo>
                  <a:pt x="0" y="0"/>
                </a:moveTo>
                <a:cubicBezTo>
                  <a:pt x="121872" y="-10853"/>
                  <a:pt x="389587" y="30908"/>
                  <a:pt x="527806" y="0"/>
                </a:cubicBezTo>
                <a:cubicBezTo>
                  <a:pt x="666025" y="-30908"/>
                  <a:pt x="877005" y="10521"/>
                  <a:pt x="1099595" y="0"/>
                </a:cubicBezTo>
                <a:cubicBezTo>
                  <a:pt x="1132466" y="74561"/>
                  <a:pt x="1060529" y="241669"/>
                  <a:pt x="1099595" y="342379"/>
                </a:cubicBezTo>
                <a:cubicBezTo>
                  <a:pt x="1138661" y="443089"/>
                  <a:pt x="1060422" y="568647"/>
                  <a:pt x="1099595" y="671332"/>
                </a:cubicBezTo>
                <a:cubicBezTo>
                  <a:pt x="930973" y="716367"/>
                  <a:pt x="659465" y="646054"/>
                  <a:pt x="538802" y="671332"/>
                </a:cubicBezTo>
                <a:cubicBezTo>
                  <a:pt x="418139" y="696610"/>
                  <a:pt x="196635" y="611925"/>
                  <a:pt x="0" y="671332"/>
                </a:cubicBezTo>
                <a:cubicBezTo>
                  <a:pt x="-33044" y="516839"/>
                  <a:pt x="7859" y="453244"/>
                  <a:pt x="0" y="349093"/>
                </a:cubicBezTo>
                <a:cubicBezTo>
                  <a:pt x="-7859" y="244942"/>
                  <a:pt x="35604" y="124512"/>
                  <a:pt x="0" y="0"/>
                </a:cubicBezTo>
                <a:close/>
              </a:path>
              <a:path w="1099595" h="671332" fill="none" stroke="0" extrusionOk="0">
                <a:moveTo>
                  <a:pt x="549798" y="83917"/>
                </a:moveTo>
                <a:cubicBezTo>
                  <a:pt x="589654" y="111565"/>
                  <a:pt x="610881" y="152480"/>
                  <a:pt x="644204" y="178323"/>
                </a:cubicBezTo>
                <a:cubicBezTo>
                  <a:pt x="640522" y="156790"/>
                  <a:pt x="645362" y="130125"/>
                  <a:pt x="644204" y="115385"/>
                </a:cubicBezTo>
                <a:cubicBezTo>
                  <a:pt x="662373" y="111038"/>
                  <a:pt x="686022" y="122183"/>
                  <a:pt x="707141" y="115385"/>
                </a:cubicBezTo>
                <a:cubicBezTo>
                  <a:pt x="717819" y="158458"/>
                  <a:pt x="694644" y="201660"/>
                  <a:pt x="707141" y="241260"/>
                </a:cubicBezTo>
                <a:cubicBezTo>
                  <a:pt x="739957" y="254451"/>
                  <a:pt x="771427" y="318121"/>
                  <a:pt x="801547" y="335666"/>
                </a:cubicBezTo>
                <a:cubicBezTo>
                  <a:pt x="771571" y="338979"/>
                  <a:pt x="756327" y="331348"/>
                  <a:pt x="738610" y="335666"/>
                </a:cubicBezTo>
                <a:cubicBezTo>
                  <a:pt x="751448" y="455949"/>
                  <a:pt x="708889" y="480757"/>
                  <a:pt x="738610" y="587416"/>
                </a:cubicBezTo>
                <a:cubicBezTo>
                  <a:pt x="553756" y="606280"/>
                  <a:pt x="496141" y="543935"/>
                  <a:pt x="360985" y="587416"/>
                </a:cubicBezTo>
                <a:cubicBezTo>
                  <a:pt x="360492" y="492698"/>
                  <a:pt x="377095" y="440830"/>
                  <a:pt x="360985" y="335666"/>
                </a:cubicBezTo>
                <a:cubicBezTo>
                  <a:pt x="342316" y="337819"/>
                  <a:pt x="313063" y="331114"/>
                  <a:pt x="298048" y="335666"/>
                </a:cubicBezTo>
                <a:cubicBezTo>
                  <a:pt x="377064" y="239665"/>
                  <a:pt x="498569" y="176772"/>
                  <a:pt x="549798" y="83917"/>
                </a:cubicBezTo>
                <a:close/>
                <a:moveTo>
                  <a:pt x="644204" y="178323"/>
                </a:moveTo>
                <a:cubicBezTo>
                  <a:pt x="672193" y="204360"/>
                  <a:pt x="693817" y="228230"/>
                  <a:pt x="707141" y="241260"/>
                </a:cubicBezTo>
                <a:moveTo>
                  <a:pt x="738610" y="335666"/>
                </a:moveTo>
                <a:cubicBezTo>
                  <a:pt x="618460" y="379750"/>
                  <a:pt x="499927" y="298551"/>
                  <a:pt x="360985" y="335666"/>
                </a:cubicBezTo>
                <a:moveTo>
                  <a:pt x="518329" y="587416"/>
                </a:moveTo>
                <a:cubicBezTo>
                  <a:pt x="514179" y="550833"/>
                  <a:pt x="527773" y="501220"/>
                  <a:pt x="518329" y="461541"/>
                </a:cubicBezTo>
                <a:cubicBezTo>
                  <a:pt x="532980" y="454294"/>
                  <a:pt x="566665" y="466650"/>
                  <a:pt x="581266" y="461541"/>
                </a:cubicBezTo>
                <a:cubicBezTo>
                  <a:pt x="586845" y="490947"/>
                  <a:pt x="576908" y="546364"/>
                  <a:pt x="581266" y="587416"/>
                </a:cubicBezTo>
              </a:path>
              <a:path w="1099595" h="671332" fill="none" stroke="0" extrusionOk="0">
                <a:moveTo>
                  <a:pt x="0" y="0"/>
                </a:moveTo>
                <a:cubicBezTo>
                  <a:pt x="201955" y="-46497"/>
                  <a:pt x="367597" y="35744"/>
                  <a:pt x="571789" y="0"/>
                </a:cubicBezTo>
                <a:cubicBezTo>
                  <a:pt x="775981" y="-35744"/>
                  <a:pt x="891211" y="37082"/>
                  <a:pt x="1099595" y="0"/>
                </a:cubicBezTo>
                <a:cubicBezTo>
                  <a:pt x="1131024" y="142075"/>
                  <a:pt x="1089749" y="182981"/>
                  <a:pt x="1099595" y="335666"/>
                </a:cubicBezTo>
                <a:cubicBezTo>
                  <a:pt x="1109441" y="488351"/>
                  <a:pt x="1073186" y="579205"/>
                  <a:pt x="1099595" y="671332"/>
                </a:cubicBezTo>
                <a:cubicBezTo>
                  <a:pt x="900885" y="710013"/>
                  <a:pt x="678283" y="610425"/>
                  <a:pt x="527806" y="671332"/>
                </a:cubicBezTo>
                <a:cubicBezTo>
                  <a:pt x="377329" y="732239"/>
                  <a:pt x="209691" y="646404"/>
                  <a:pt x="0" y="671332"/>
                </a:cubicBezTo>
                <a:cubicBezTo>
                  <a:pt x="-16526" y="574125"/>
                  <a:pt x="4094" y="491172"/>
                  <a:pt x="0" y="328953"/>
                </a:cubicBezTo>
                <a:cubicBezTo>
                  <a:pt x="-4094" y="166734"/>
                  <a:pt x="37574" y="113139"/>
                  <a:pt x="0" y="0"/>
                </a:cubicBezTo>
                <a:close/>
              </a:path>
            </a:pathLst>
          </a:custGeom>
          <a:ln w="28575" cap="rnd">
            <a:solidFill>
              <a:srgbClr val="FFFF00"/>
            </a:solidFill>
            <a:round/>
            <a:extLst>
              <a:ext uri="{C807C97D-BFC1-408E-A445-0C87EB9F89A2}">
                <ask:lineSketchStyleProps xmlns:ask="http://schemas.microsoft.com/office/drawing/2018/sketchyshapes" sd="1219033472">
                  <a:prstGeom prst="actionButtonHome">
                    <a:avLst/>
                  </a:prstGeom>
                  <ask:type>
                    <ask:lineSketchScribble/>
                  </ask:type>
                </ask:lineSketchStyleProps>
              </a:ext>
            </a:extLst>
          </a:ln>
        </p:spPr>
        <p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p:style>
        <p:txBody>
          <a:bodyPr rtlCol="0" anchor="ctr"/>
          <a:lstStyle/>
          <a:p>
            <a:pPr algn="ctr"/>
            <a:endParaRPr lang="en-US" dirty="0"/>
          </a:p>
        </p:txBody>
      </p:sp>
      <p:sp>
        <p:nvSpPr>
          <p:cNvPr id="11" name="Subtitle 10">
            <a:extLst>
              <a:ext uri="{FF2B5EF4-FFF2-40B4-BE49-F238E27FC236}">
                <a16:creationId xmlns:a16="http://schemas.microsoft.com/office/drawing/2014/main" id="{E4078004-F87E-4608-BED8-69B5E7662C2D}"/>
              </a:ext>
            </a:extLst>
          </p:cNvPr>
          <p:cNvSpPr>
            <a:spLocks noGrp="1"/>
          </p:cNvSpPr>
          <p:nvPr>
            <p:ph type="subTitle" idx="1"/>
          </p:nvPr>
        </p:nvSpPr>
        <p:spPr>
          <a:xfrm>
            <a:off x="6337688" y="4349305"/>
            <a:ext cx="5143500" cy="503167"/>
          </a:xfrm>
        </p:spPr>
        <p:txBody>
          <a:bodyPr/>
          <a:lstStyle/>
          <a:p>
            <a:r>
              <a:rPr lang="en-US" b="1" i="1" cap="none" dirty="0">
                <a:latin typeface="Baskerville Old Face" panose="02020602080505020303" pitchFamily="18" charset="0"/>
              </a:rPr>
              <a:t>Welcome to a better world</a:t>
            </a:r>
          </a:p>
        </p:txBody>
      </p:sp>
    </p:spTree>
    <p:extLst>
      <p:ext uri="{BB962C8B-B14F-4D97-AF65-F5344CB8AC3E}">
        <p14:creationId xmlns:p14="http://schemas.microsoft.com/office/powerpoint/2010/main" val="3737989870"/>
      </p:ext>
    </p:extLst>
  </p:cSld>
  <p:clrMapOvr>
    <a:masterClrMapping/>
  </p:clrMapOvr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rgbClr val="C5E4A0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028" name="Picture 4" descr="Wet coal, power plant collapse, bad generators blamed for South Africa  power outages | Utility Products">
            <a:extLst>
              <a:ext uri="{FF2B5EF4-FFF2-40B4-BE49-F238E27FC236}">
                <a16:creationId xmlns:a16="http://schemas.microsoft.com/office/drawing/2014/main" id="{D4D67664-4140-4427-A3DD-9F1233856B13}"/>
              </a:ext>
            </a:extLst>
          </p:cNvPr>
          <p:cNvPicPr>
            <a:picLocks noChangeAspect="1" noChangeArrowheads="1"/>
          </p:cNvPicPr>
          <p:nvPr/>
        </p:nvPicPr>
        <p:blipFill rotWithShape="1"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r="-2" b="27496"/>
          <a:stretch/>
        </p:blipFill>
        <p:spPr bwMode="auto">
          <a:xfrm>
            <a:off x="4883025" y="10"/>
            <a:ext cx="7308975" cy="3364982"/>
          </a:xfrm>
          <a:custGeom>
            <a:avLst/>
            <a:gdLst/>
            <a:ahLst/>
            <a:cxnLst/>
            <a:rect l="l" t="t" r="r" b="b"/>
            <a:pathLst>
              <a:path w="7308975" h="3364992">
                <a:moveTo>
                  <a:pt x="0" y="0"/>
                </a:moveTo>
                <a:lnTo>
                  <a:pt x="7308975" y="0"/>
                </a:lnTo>
                <a:lnTo>
                  <a:pt x="7308975" y="3364992"/>
                </a:lnTo>
                <a:lnTo>
                  <a:pt x="1210305" y="3364992"/>
                </a:lnTo>
                <a:lnTo>
                  <a:pt x="1192705" y="2943200"/>
                </a:lnTo>
                <a:cubicBezTo>
                  <a:pt x="1098874" y="1825108"/>
                  <a:pt x="684692" y="821621"/>
                  <a:pt x="62981" y="69271"/>
                </a:cubicBezTo>
                <a:close/>
              </a:path>
            </a:pathLst>
          </a:cu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1026" name="Picture 2" descr="Closure, rehabilitation of landfills a major issue">
            <a:extLst>
              <a:ext uri="{FF2B5EF4-FFF2-40B4-BE49-F238E27FC236}">
                <a16:creationId xmlns:a16="http://schemas.microsoft.com/office/drawing/2014/main" id="{FB61FCF4-6E8B-43D2-94D2-05560BB14782}"/>
              </a:ext>
            </a:extLst>
          </p:cNvPr>
          <p:cNvPicPr>
            <a:picLocks noChangeAspect="1" noChangeArrowheads="1"/>
          </p:cNvPicPr>
          <p:nvPr/>
        </p:nvPicPr>
        <p:blipFill rotWithShape="1"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t="5280" r="-2" b="12871"/>
          <a:stretch/>
        </p:blipFill>
        <p:spPr bwMode="auto">
          <a:xfrm>
            <a:off x="4883025" y="3493008"/>
            <a:ext cx="7308975" cy="3364992"/>
          </a:xfrm>
          <a:custGeom>
            <a:avLst/>
            <a:gdLst/>
            <a:ahLst/>
            <a:cxnLst/>
            <a:rect l="l" t="t" r="r" b="b"/>
            <a:pathLst>
              <a:path w="7308975" h="3364992">
                <a:moveTo>
                  <a:pt x="1210305" y="0"/>
                </a:moveTo>
                <a:lnTo>
                  <a:pt x="7308975" y="0"/>
                </a:lnTo>
                <a:lnTo>
                  <a:pt x="7308975" y="3364992"/>
                </a:lnTo>
                <a:lnTo>
                  <a:pt x="0" y="3364992"/>
                </a:lnTo>
                <a:lnTo>
                  <a:pt x="62981" y="3295722"/>
                </a:lnTo>
                <a:cubicBezTo>
                  <a:pt x="684692" y="2543371"/>
                  <a:pt x="1098874" y="1539884"/>
                  <a:pt x="1192705" y="421793"/>
                </a:cubicBezTo>
                <a:close/>
              </a:path>
            </a:pathLst>
          </a:cu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2" name="Title 1">
            <a:extLst>
              <a:ext uri="{FF2B5EF4-FFF2-40B4-BE49-F238E27FC236}">
                <a16:creationId xmlns:a16="http://schemas.microsoft.com/office/drawing/2014/main" id="{91C22760-6650-4637-952D-9734C01E2B77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48057" y="859536"/>
            <a:ext cx="4832802" cy="1243584"/>
          </a:xfrm>
        </p:spPr>
        <p:txBody>
          <a:bodyPr>
            <a:normAutofit/>
          </a:bodyPr>
          <a:lstStyle/>
          <a:p>
            <a:r>
              <a:rPr lang="en-US" sz="3400" b="1" dirty="0">
                <a:latin typeface="Abadi Extra Light" panose="020B0204020104020204" pitchFamily="34" charset="0"/>
              </a:rPr>
              <a:t>THE PROBLEM</a:t>
            </a:r>
            <a:br>
              <a:rPr lang="en-US" sz="3400" b="1" dirty="0">
                <a:latin typeface="Abadi Extra Light" panose="020B0204020104020204" pitchFamily="34" charset="0"/>
              </a:rPr>
            </a:br>
            <a:r>
              <a:rPr lang="en-US" sz="3400" b="1" dirty="0">
                <a:latin typeface="Abadi Extra Light" panose="020B0204020104020204" pitchFamily="34" charset="0"/>
              </a:rPr>
              <a:t>_____________________</a:t>
            </a:r>
          </a:p>
        </p:txBody>
      </p: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35488191-79D2-4576-9FC3-0EF3188BCC14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117170" y="2512611"/>
            <a:ext cx="5597830" cy="3664351"/>
          </a:xfrm>
        </p:spPr>
        <p:txBody>
          <a:bodyPr>
            <a:normAutofit/>
          </a:bodyPr>
          <a:lstStyle/>
          <a:p>
            <a:pPr marL="0" indent="0">
              <a:buNone/>
            </a:pPr>
            <a:r>
              <a:rPr lang="en-US" sz="2400" b="1" dirty="0">
                <a:latin typeface="Abadi Extra Light" panose="020B0204020104020204" pitchFamily="34" charset="0"/>
              </a:rPr>
              <a:t>1. Landfill sites</a:t>
            </a:r>
          </a:p>
          <a:p>
            <a:pPr marL="0" indent="0">
              <a:buNone/>
            </a:pPr>
            <a:r>
              <a:rPr lang="en-US" sz="2400" dirty="0"/>
              <a:t>	</a:t>
            </a:r>
            <a:r>
              <a:rPr lang="en-US" sz="2400" dirty="0">
                <a:latin typeface="Abadi Extra Light" panose="020B0204020104020204" pitchFamily="34" charset="0"/>
              </a:rPr>
              <a:t>: Shortage of landfill space</a:t>
            </a:r>
          </a:p>
          <a:p>
            <a:pPr marL="0" indent="0">
              <a:buNone/>
            </a:pPr>
            <a:r>
              <a:rPr lang="en-US" sz="2400" dirty="0">
                <a:latin typeface="Abadi Extra Light" panose="020B0204020104020204" pitchFamily="34" charset="0"/>
              </a:rPr>
              <a:t>	: </a:t>
            </a:r>
            <a:r>
              <a:rPr lang="en-US" sz="2400" b="0" i="0" dirty="0">
                <a:solidFill>
                  <a:srgbClr val="000000"/>
                </a:solidFill>
                <a:effectLst/>
                <a:latin typeface="Abadi Extra Light" panose="020B0204020104020204" pitchFamily="34" charset="0"/>
              </a:rPr>
              <a:t>2,5 kilograms of waste produced by 	  a person per day</a:t>
            </a:r>
          </a:p>
          <a:p>
            <a:pPr marL="0" indent="0">
              <a:buNone/>
            </a:pPr>
            <a:endParaRPr lang="en-US" sz="2400" dirty="0">
              <a:latin typeface="Abadi Extra Light" panose="020B0204020104020204" pitchFamily="34" charset="0"/>
            </a:endParaRPr>
          </a:p>
          <a:p>
            <a:pPr marL="0" indent="0">
              <a:buNone/>
            </a:pPr>
            <a:r>
              <a:rPr lang="en-US" sz="2400" b="1" dirty="0">
                <a:latin typeface="Abadi Extra Light" panose="020B0204020104020204" pitchFamily="34" charset="0"/>
              </a:rPr>
              <a:t>2. Crime during electricity cuts</a:t>
            </a:r>
          </a:p>
          <a:p>
            <a:pPr marL="0" indent="0">
              <a:buNone/>
            </a:pPr>
            <a:r>
              <a:rPr lang="en-US" sz="2000" dirty="0"/>
              <a:t>	</a:t>
            </a:r>
            <a:r>
              <a:rPr lang="en-US" sz="2400" dirty="0">
                <a:latin typeface="Abadi Extra Light" panose="020B0204020104020204" pitchFamily="34" charset="0"/>
              </a:rPr>
              <a:t>: 469 224 property related crimes</a:t>
            </a:r>
          </a:p>
          <a:p>
            <a:pPr marL="0" indent="0">
              <a:buNone/>
            </a:pPr>
            <a:r>
              <a:rPr lang="en-US" sz="2000" dirty="0"/>
              <a:t> 		</a:t>
            </a:r>
          </a:p>
        </p:txBody>
      </p:sp>
      <p:sp>
        <p:nvSpPr>
          <p:cNvPr id="12" name="Subtitle 2">
            <a:extLst>
              <a:ext uri="{FF2B5EF4-FFF2-40B4-BE49-F238E27FC236}">
                <a16:creationId xmlns:a16="http://schemas.microsoft.com/office/drawing/2014/main" id="{CE57CD48-3962-44DC-A9D4-92F04AB2368B}"/>
              </a:ext>
            </a:extLst>
          </p:cNvPr>
          <p:cNvSpPr txBox="1">
            <a:spLocks/>
          </p:cNvSpPr>
          <p:nvPr/>
        </p:nvSpPr>
        <p:spPr>
          <a:xfrm>
            <a:off x="117169" y="6255076"/>
            <a:ext cx="3549396" cy="503167"/>
          </a:xfrm>
          <a:prstGeom prst="rect">
            <a:avLst/>
          </a:prstGeom>
          <a:solidFill>
            <a:srgbClr val="C5E4A0"/>
          </a:solidFill>
        </p:spPr>
        <p:txBody>
          <a:bodyPr vert="horz" lIns="91440" tIns="45720" rIns="91440" bIns="45720" rtlCol="0">
            <a:normAutofit/>
          </a:bodyPr>
          <a:lstStyle>
            <a:lvl1pPr marL="228600" indent="-228600" algn="l" defTabSz="914400" rtl="0" eaLnBrk="1" latinLnBrk="0" hangingPunct="1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685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1143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600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20574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5146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971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429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886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indent="0">
              <a:buNone/>
            </a:pPr>
            <a:r>
              <a:rPr lang="en-US" sz="2000" dirty="0"/>
              <a:t>TEAM LESEDI</a:t>
            </a:r>
          </a:p>
        </p:txBody>
      </p:sp>
    </p:spTree>
    <p:extLst>
      <p:ext uri="{BB962C8B-B14F-4D97-AF65-F5344CB8AC3E}">
        <p14:creationId xmlns:p14="http://schemas.microsoft.com/office/powerpoint/2010/main" val="778942628"/>
      </p:ext>
    </p:extLst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rgbClr val="C5E4A0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F08A4A99-2419-4BC6-8F03-854DC1E56E25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635799" y="-197741"/>
            <a:ext cx="10515600" cy="1325563"/>
          </a:xfrm>
        </p:spPr>
        <p:txBody>
          <a:bodyPr/>
          <a:lstStyle/>
          <a:p>
            <a:r>
              <a:rPr lang="en-US" b="1" dirty="0">
                <a:latin typeface="Abadi Extra Light" panose="020B0204020104020204" pitchFamily="34" charset="0"/>
              </a:rPr>
              <a:t>SOLUTION</a:t>
            </a:r>
          </a:p>
        </p:txBody>
      </p:sp>
      <p:graphicFrame>
        <p:nvGraphicFramePr>
          <p:cNvPr id="4" name="Content Placeholder 3">
            <a:extLst>
              <a:ext uri="{FF2B5EF4-FFF2-40B4-BE49-F238E27FC236}">
                <a16:creationId xmlns:a16="http://schemas.microsoft.com/office/drawing/2014/main" id="{68CE5A70-3E69-427F-85D0-E742278E8AF7}"/>
              </a:ext>
            </a:extLst>
          </p:cNvPr>
          <p:cNvGraphicFramePr>
            <a:graphicFrameLocks noGrp="1"/>
          </p:cNvGraphicFramePr>
          <p:nvPr>
            <p:ph idx="1"/>
            <p:extLst>
              <p:ext uri="{D42A27DB-BD31-4B8C-83A1-F6EECF244321}">
                <p14:modId xmlns:p14="http://schemas.microsoft.com/office/powerpoint/2010/main" val="1067745442"/>
              </p:ext>
            </p:extLst>
          </p:nvPr>
        </p:nvGraphicFramePr>
        <p:xfrm>
          <a:off x="318977" y="1204824"/>
          <a:ext cx="11038368" cy="5188135"/>
        </p:xfrm>
        <a:graphic>
          <a:graphicData uri="http://schemas.openxmlformats.org/drawingml/2006/diagram">
            <dgm:relIds xmlns:dgm="http://schemas.openxmlformats.org/drawingml/2006/diagram" xmlns:r="http://schemas.openxmlformats.org/officeDocument/2006/relationships" r:dm="rId2" r:lo="rId3" r:qs="rId4" r:cs="rId5"/>
          </a:graphicData>
        </a:graphic>
      </p:graphicFrame>
      <p:sp>
        <p:nvSpPr>
          <p:cNvPr id="5" name="TextBox 4">
            <a:extLst>
              <a:ext uri="{FF2B5EF4-FFF2-40B4-BE49-F238E27FC236}">
                <a16:creationId xmlns:a16="http://schemas.microsoft.com/office/drawing/2014/main" id="{236D97A7-F05D-4135-A9E5-E82EF64D98EF}"/>
              </a:ext>
            </a:extLst>
          </p:cNvPr>
          <p:cNvSpPr txBox="1"/>
          <p:nvPr/>
        </p:nvSpPr>
        <p:spPr>
          <a:xfrm>
            <a:off x="2721939" y="3429000"/>
            <a:ext cx="1913860" cy="707886"/>
          </a:xfrm>
          <a:prstGeom prst="rect">
            <a:avLst/>
          </a:prstGeom>
          <a:solidFill>
            <a:schemeClr val="accent5"/>
          </a:solidFill>
        </p:spPr>
        <p:txBody>
          <a:bodyPr wrap="square" rtlCol="0">
            <a:spAutoFit/>
          </a:bodyPr>
          <a:lstStyle/>
          <a:p>
            <a:pPr algn="ctr"/>
            <a:r>
              <a:rPr lang="en-US" sz="2000" b="1" dirty="0">
                <a:solidFill>
                  <a:schemeClr val="bg1"/>
                </a:solidFill>
              </a:rPr>
              <a:t>SMART COMMUNITIES</a:t>
            </a:r>
          </a:p>
        </p:txBody>
      </p:sp>
      <p:sp>
        <p:nvSpPr>
          <p:cNvPr id="6" name="Subtitle 2">
            <a:extLst>
              <a:ext uri="{FF2B5EF4-FFF2-40B4-BE49-F238E27FC236}">
                <a16:creationId xmlns:a16="http://schemas.microsoft.com/office/drawing/2014/main" id="{5B498702-071F-4339-9354-55C36483C897}"/>
              </a:ext>
            </a:extLst>
          </p:cNvPr>
          <p:cNvSpPr txBox="1">
            <a:spLocks/>
          </p:cNvSpPr>
          <p:nvPr/>
        </p:nvSpPr>
        <p:spPr>
          <a:xfrm>
            <a:off x="117169" y="6255076"/>
            <a:ext cx="3549396" cy="503167"/>
          </a:xfrm>
          <a:prstGeom prst="rect">
            <a:avLst/>
          </a:prstGeom>
          <a:solidFill>
            <a:srgbClr val="C5E4A0"/>
          </a:solidFill>
        </p:spPr>
        <p:txBody>
          <a:bodyPr vert="horz" lIns="91440" tIns="45720" rIns="91440" bIns="45720" rtlCol="0">
            <a:normAutofit/>
          </a:bodyPr>
          <a:lstStyle>
            <a:lvl1pPr marL="228600" indent="-228600" algn="l" defTabSz="914400" rtl="0" eaLnBrk="1" latinLnBrk="0" hangingPunct="1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685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1143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600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20574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5146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971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429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886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indent="0">
              <a:buNone/>
            </a:pPr>
            <a:r>
              <a:rPr lang="en-US" sz="2000" dirty="0"/>
              <a:t>TEAM LESEDI</a:t>
            </a:r>
          </a:p>
        </p:txBody>
      </p:sp>
    </p:spTree>
    <p:extLst>
      <p:ext uri="{BB962C8B-B14F-4D97-AF65-F5344CB8AC3E}">
        <p14:creationId xmlns:p14="http://schemas.microsoft.com/office/powerpoint/2010/main" val="3269916663"/>
      </p:ext>
    </p:extLst>
  </p:cSld>
  <p:clrMapOvr>
    <a:masterClrMapping/>
  </p:clrMapOvr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rgbClr val="C5E4A0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635E67E1-BDB1-4979-93FA-D2F9E3435B52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572982" y="-270767"/>
            <a:ext cx="10515600" cy="1325563"/>
          </a:xfrm>
        </p:spPr>
        <p:txBody>
          <a:bodyPr/>
          <a:lstStyle/>
          <a:p>
            <a:r>
              <a:rPr lang="en-US" b="1" dirty="0">
                <a:latin typeface="Abadi Extra Light" panose="020B0204020104020204" pitchFamily="34" charset="0"/>
              </a:rPr>
              <a:t>PRODUCT</a:t>
            </a:r>
          </a:p>
        </p:txBody>
      </p:sp>
      <p:sp>
        <p:nvSpPr>
          <p:cNvPr id="4" name="Action Button: Blank 3">
            <a:hlinkClick r:id="" action="ppaction://noaction" highlightClick="1"/>
            <a:extLst>
              <a:ext uri="{FF2B5EF4-FFF2-40B4-BE49-F238E27FC236}">
                <a16:creationId xmlns:a16="http://schemas.microsoft.com/office/drawing/2014/main" id="{61F69570-A9D9-4261-B0BA-9F01CCCF8BBF}"/>
              </a:ext>
            </a:extLst>
          </p:cNvPr>
          <p:cNvSpPr/>
          <p:nvPr/>
        </p:nvSpPr>
        <p:spPr>
          <a:xfrm>
            <a:off x="-402892" y="811474"/>
            <a:ext cx="5593451" cy="754800"/>
          </a:xfrm>
          <a:prstGeom prst="actionButtonBlank">
            <a:avLst/>
          </a:prstGeom>
          <a:noFill/>
          <a:ln>
            <a:noFill/>
          </a:ln>
          <a:effectLst>
            <a:outerShdw blurRad="44450" dist="27940" dir="5400000" algn="ctr">
              <a:srgbClr val="000000">
                <a:alpha val="3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8700000"/>
            </a:lightRig>
          </a:scene3d>
          <a:sp3d>
            <a:bevelT w="190500" h="38100"/>
          </a:sp3d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2400" b="1" dirty="0">
                <a:solidFill>
                  <a:schemeClr val="tx1"/>
                </a:solidFill>
              </a:rPr>
              <a:t>WASTE SORTING &amp; TRACKING</a:t>
            </a:r>
          </a:p>
        </p:txBody>
      </p:sp>
      <p:sp>
        <p:nvSpPr>
          <p:cNvPr id="5" name="Rectangle: Rounded Corners 4">
            <a:extLst>
              <a:ext uri="{FF2B5EF4-FFF2-40B4-BE49-F238E27FC236}">
                <a16:creationId xmlns:a16="http://schemas.microsoft.com/office/drawing/2014/main" id="{6352EB3D-6519-4205-8A85-253668A88E4F}"/>
              </a:ext>
            </a:extLst>
          </p:cNvPr>
          <p:cNvSpPr/>
          <p:nvPr/>
        </p:nvSpPr>
        <p:spPr>
          <a:xfrm>
            <a:off x="8111613" y="815220"/>
            <a:ext cx="3636691" cy="649786"/>
          </a:xfrm>
          <a:prstGeom prst="roundRect">
            <a:avLst/>
          </a:prstGeom>
          <a:noFill/>
          <a:ln>
            <a:noFill/>
          </a:ln>
          <a:effectLst>
            <a:outerShdw blurRad="44450" dist="27940" dir="5400000" algn="ctr">
              <a:srgbClr val="000000">
                <a:alpha val="3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8700000"/>
            </a:lightRig>
          </a:scene3d>
          <a:sp3d>
            <a:bevelT w="190500" h="38100"/>
          </a:sp3d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2400" b="1" dirty="0">
                <a:solidFill>
                  <a:schemeClr val="tx1"/>
                </a:solidFill>
              </a:rPr>
              <a:t>WASTE TO PRODUCT</a:t>
            </a:r>
          </a:p>
        </p:txBody>
      </p:sp>
      <p:sp>
        <p:nvSpPr>
          <p:cNvPr id="6" name="Oval 5">
            <a:extLst>
              <a:ext uri="{FF2B5EF4-FFF2-40B4-BE49-F238E27FC236}">
                <a16:creationId xmlns:a16="http://schemas.microsoft.com/office/drawing/2014/main" id="{5AFEB978-87B1-412D-899C-E1994ED88020}"/>
              </a:ext>
            </a:extLst>
          </p:cNvPr>
          <p:cNvSpPr/>
          <p:nvPr/>
        </p:nvSpPr>
        <p:spPr>
          <a:xfrm>
            <a:off x="5530771" y="2442259"/>
            <a:ext cx="972273" cy="810228"/>
          </a:xfrm>
          <a:prstGeom prst="ellipse">
            <a:avLst/>
          </a:prstGeom>
          <a:solidFill>
            <a:schemeClr val="tx1"/>
          </a:solidFill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7" name="Arrow: Right 6">
            <a:extLst>
              <a:ext uri="{FF2B5EF4-FFF2-40B4-BE49-F238E27FC236}">
                <a16:creationId xmlns:a16="http://schemas.microsoft.com/office/drawing/2014/main" id="{908E17CE-F462-4C8D-8AFB-C29242D8EBF5}"/>
              </a:ext>
            </a:extLst>
          </p:cNvPr>
          <p:cNvSpPr/>
          <p:nvPr/>
        </p:nvSpPr>
        <p:spPr>
          <a:xfrm>
            <a:off x="4445161" y="2545901"/>
            <a:ext cx="821802" cy="462988"/>
          </a:xfrm>
          <a:prstGeom prst="rightArrow">
            <a:avLst/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8" name="Arrow: Right 7">
            <a:extLst>
              <a:ext uri="{FF2B5EF4-FFF2-40B4-BE49-F238E27FC236}">
                <a16:creationId xmlns:a16="http://schemas.microsoft.com/office/drawing/2014/main" id="{ACB4999E-4101-4D72-A16C-B4C7DBE43D7F}"/>
              </a:ext>
            </a:extLst>
          </p:cNvPr>
          <p:cNvSpPr/>
          <p:nvPr/>
        </p:nvSpPr>
        <p:spPr>
          <a:xfrm>
            <a:off x="6766852" y="2545902"/>
            <a:ext cx="821802" cy="462988"/>
          </a:xfrm>
          <a:prstGeom prst="rightArrow">
            <a:avLst/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pic>
        <p:nvPicPr>
          <p:cNvPr id="10" name="Picture 9">
            <a:extLst>
              <a:ext uri="{FF2B5EF4-FFF2-40B4-BE49-F238E27FC236}">
                <a16:creationId xmlns:a16="http://schemas.microsoft.com/office/drawing/2014/main" id="{3AA86CEA-EE49-4032-A07E-82E52857FB02}"/>
              </a:ext>
            </a:extLst>
          </p:cNvPr>
          <p:cNvPicPr>
            <a:picLocks noChangeAspect="1"/>
          </p:cNvPicPr>
          <p:nvPr/>
        </p:nvPicPr>
        <p:blipFill rotWithShape="1">
          <a:blip r:embed="rId3"/>
          <a:srcRect l="15771" t="4881" r="19383" b="7315"/>
          <a:stretch/>
        </p:blipFill>
        <p:spPr>
          <a:xfrm>
            <a:off x="1391377" y="1654936"/>
            <a:ext cx="1734272" cy="2043061"/>
          </a:xfrm>
          <a:prstGeom prst="rect">
            <a:avLst/>
          </a:prstGeom>
        </p:spPr>
      </p:pic>
      <p:sp>
        <p:nvSpPr>
          <p:cNvPr id="11" name="TextBox 10">
            <a:extLst>
              <a:ext uri="{FF2B5EF4-FFF2-40B4-BE49-F238E27FC236}">
                <a16:creationId xmlns:a16="http://schemas.microsoft.com/office/drawing/2014/main" id="{7AEC52E9-62B5-481E-857E-5B4891FFA509}"/>
              </a:ext>
            </a:extLst>
          </p:cNvPr>
          <p:cNvSpPr txBox="1"/>
          <p:nvPr/>
        </p:nvSpPr>
        <p:spPr>
          <a:xfrm>
            <a:off x="243551" y="2824223"/>
            <a:ext cx="1088020" cy="36933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dirty="0"/>
              <a:t>STEP 1</a:t>
            </a:r>
          </a:p>
        </p:txBody>
      </p:sp>
      <p:sp>
        <p:nvSpPr>
          <p:cNvPr id="14" name="TextBox 13">
            <a:extLst>
              <a:ext uri="{FF2B5EF4-FFF2-40B4-BE49-F238E27FC236}">
                <a16:creationId xmlns:a16="http://schemas.microsoft.com/office/drawing/2014/main" id="{BE62D9E4-5B6F-4AE0-B052-299B8C2FA3ED}"/>
              </a:ext>
            </a:extLst>
          </p:cNvPr>
          <p:cNvSpPr txBox="1"/>
          <p:nvPr/>
        </p:nvSpPr>
        <p:spPr>
          <a:xfrm>
            <a:off x="5530771" y="1718711"/>
            <a:ext cx="1585732" cy="64633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dirty="0"/>
              <a:t>STEP 2 </a:t>
            </a:r>
          </a:p>
          <a:p>
            <a:r>
              <a:rPr lang="en-US" dirty="0"/>
              <a:t>RECYCLING</a:t>
            </a:r>
          </a:p>
        </p:txBody>
      </p:sp>
      <p:sp>
        <p:nvSpPr>
          <p:cNvPr id="15" name="TextBox 14">
            <a:extLst>
              <a:ext uri="{FF2B5EF4-FFF2-40B4-BE49-F238E27FC236}">
                <a16:creationId xmlns:a16="http://schemas.microsoft.com/office/drawing/2014/main" id="{DD9F09CC-09A2-40B1-A05D-6F2617C60761}"/>
              </a:ext>
            </a:extLst>
          </p:cNvPr>
          <p:cNvSpPr txBox="1"/>
          <p:nvPr/>
        </p:nvSpPr>
        <p:spPr>
          <a:xfrm>
            <a:off x="8493406" y="2592729"/>
            <a:ext cx="1585732" cy="36933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dirty="0"/>
              <a:t>STEP 3 </a:t>
            </a:r>
          </a:p>
        </p:txBody>
      </p:sp>
      <p:pic>
        <p:nvPicPr>
          <p:cNvPr id="2050" name="Picture 2" descr="Solar Street Light - Buy Solar Led Street Lights,Street Led Lights,Solar  Power Street Light Product on Alibaba.com">
            <a:extLst>
              <a:ext uri="{FF2B5EF4-FFF2-40B4-BE49-F238E27FC236}">
                <a16:creationId xmlns:a16="http://schemas.microsoft.com/office/drawing/2014/main" id="{0F6635D0-DE7A-4607-B4C2-6FF39A1285B3}"/>
              </a:ext>
            </a:extLst>
          </p:cNvPr>
          <p:cNvPicPr>
            <a:picLocks noChangeAspect="1" noChangeArrowheads="1"/>
          </p:cNvPicPr>
          <p:nvPr/>
        </p:nvPicPr>
        <p:blipFill rotWithShape="1"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11285" t="7429" r="16917" b="17318"/>
          <a:stretch/>
        </p:blipFill>
        <p:spPr bwMode="auto">
          <a:xfrm>
            <a:off x="9471525" y="1535155"/>
            <a:ext cx="2299478" cy="2410172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16" name="TextBox 15">
            <a:extLst>
              <a:ext uri="{FF2B5EF4-FFF2-40B4-BE49-F238E27FC236}">
                <a16:creationId xmlns:a16="http://schemas.microsoft.com/office/drawing/2014/main" id="{C77122B4-8272-40C5-8DE7-9C26FC342DC1}"/>
              </a:ext>
            </a:extLst>
          </p:cNvPr>
          <p:cNvSpPr txBox="1"/>
          <p:nvPr/>
        </p:nvSpPr>
        <p:spPr>
          <a:xfrm>
            <a:off x="0" y="3849112"/>
            <a:ext cx="5462632" cy="309636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marL="285750" indent="-285750" algn="just">
              <a:lnSpc>
                <a:spcPct val="150000"/>
              </a:lnSpc>
              <a:buFont typeface="Arial" panose="020B0604020202020204" pitchFamily="34" charset="0"/>
              <a:buChar char="•"/>
            </a:pPr>
            <a:r>
              <a:rPr lang="en-US" sz="2000" dirty="0"/>
              <a:t>Household bins: every citizen responsibility</a:t>
            </a:r>
          </a:p>
          <a:p>
            <a:pPr marL="285750" indent="-285750" algn="just">
              <a:lnSpc>
                <a:spcPct val="150000"/>
              </a:lnSpc>
              <a:buFont typeface="Arial" panose="020B0604020202020204" pitchFamily="34" charset="0"/>
              <a:buChar char="•"/>
            </a:pPr>
            <a:r>
              <a:rPr lang="en-US" sz="2000" dirty="0"/>
              <a:t>Waste tracking and fun facts app</a:t>
            </a:r>
          </a:p>
          <a:p>
            <a:pPr marL="285750" indent="-285750" algn="just">
              <a:lnSpc>
                <a:spcPct val="150000"/>
              </a:lnSpc>
              <a:buFont typeface="Arial" panose="020B0604020202020204" pitchFamily="34" charset="0"/>
              <a:buChar char="•"/>
            </a:pPr>
            <a:r>
              <a:rPr lang="en-US" sz="2000" dirty="0"/>
              <a:t>Reward for sorting waste </a:t>
            </a:r>
          </a:p>
          <a:p>
            <a:pPr algn="just">
              <a:lnSpc>
                <a:spcPct val="150000"/>
              </a:lnSpc>
            </a:pPr>
            <a:endParaRPr lang="en-US" dirty="0"/>
          </a:p>
          <a:p>
            <a:pPr algn="just">
              <a:lnSpc>
                <a:spcPct val="150000"/>
              </a:lnSpc>
            </a:pPr>
            <a:endParaRPr lang="en-US" dirty="0"/>
          </a:p>
          <a:p>
            <a:pPr algn="just">
              <a:lnSpc>
                <a:spcPct val="150000"/>
              </a:lnSpc>
            </a:pPr>
            <a:endParaRPr lang="en-US" dirty="0"/>
          </a:p>
          <a:p>
            <a:pPr algn="just">
              <a:lnSpc>
                <a:spcPct val="150000"/>
              </a:lnSpc>
            </a:pPr>
            <a:endParaRPr lang="en-US" dirty="0"/>
          </a:p>
        </p:txBody>
      </p:sp>
      <p:sp>
        <p:nvSpPr>
          <p:cNvPr id="18" name="TextBox 17">
            <a:extLst>
              <a:ext uri="{FF2B5EF4-FFF2-40B4-BE49-F238E27FC236}">
                <a16:creationId xmlns:a16="http://schemas.microsoft.com/office/drawing/2014/main" id="{D369C08F-C13A-4E48-95A5-47C7193E7551}"/>
              </a:ext>
            </a:extLst>
          </p:cNvPr>
          <p:cNvSpPr txBox="1"/>
          <p:nvPr/>
        </p:nvSpPr>
        <p:spPr>
          <a:xfrm>
            <a:off x="8356878" y="3945327"/>
            <a:ext cx="4528772" cy="309636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marL="285750" indent="-285750">
              <a:lnSpc>
                <a:spcPct val="150000"/>
              </a:lnSpc>
              <a:buFont typeface="Arial" panose="020B0604020202020204" pitchFamily="34" charset="0"/>
              <a:buChar char="•"/>
            </a:pPr>
            <a:r>
              <a:rPr lang="en-US" sz="2000" dirty="0"/>
              <a:t>Use recycled material to 3D Print streetlights</a:t>
            </a:r>
          </a:p>
          <a:p>
            <a:pPr marL="285750" indent="-285750">
              <a:lnSpc>
                <a:spcPct val="150000"/>
              </a:lnSpc>
              <a:buFont typeface="Arial" panose="020B0604020202020204" pitchFamily="34" charset="0"/>
              <a:buChar char="•"/>
            </a:pPr>
            <a:r>
              <a:rPr lang="en-US" sz="2000" dirty="0"/>
              <a:t>Solar powered</a:t>
            </a:r>
          </a:p>
          <a:p>
            <a:pPr algn="just">
              <a:lnSpc>
                <a:spcPct val="150000"/>
              </a:lnSpc>
            </a:pPr>
            <a:endParaRPr lang="en-US" dirty="0"/>
          </a:p>
          <a:p>
            <a:pPr algn="just">
              <a:lnSpc>
                <a:spcPct val="150000"/>
              </a:lnSpc>
            </a:pPr>
            <a:endParaRPr lang="en-US" dirty="0"/>
          </a:p>
          <a:p>
            <a:pPr algn="just">
              <a:lnSpc>
                <a:spcPct val="150000"/>
              </a:lnSpc>
            </a:pPr>
            <a:endParaRPr lang="en-US" dirty="0"/>
          </a:p>
          <a:p>
            <a:pPr algn="just">
              <a:lnSpc>
                <a:spcPct val="150000"/>
              </a:lnSpc>
            </a:pPr>
            <a:endParaRPr lang="en-US" dirty="0"/>
          </a:p>
        </p:txBody>
      </p:sp>
      <p:sp>
        <p:nvSpPr>
          <p:cNvPr id="17" name="Subtitle 2">
            <a:extLst>
              <a:ext uri="{FF2B5EF4-FFF2-40B4-BE49-F238E27FC236}">
                <a16:creationId xmlns:a16="http://schemas.microsoft.com/office/drawing/2014/main" id="{5A00BFDA-02AC-43EA-8CA3-27FE7F1E7851}"/>
              </a:ext>
            </a:extLst>
          </p:cNvPr>
          <p:cNvSpPr txBox="1">
            <a:spLocks/>
          </p:cNvSpPr>
          <p:nvPr/>
        </p:nvSpPr>
        <p:spPr>
          <a:xfrm>
            <a:off x="117169" y="6255076"/>
            <a:ext cx="3549396" cy="503167"/>
          </a:xfrm>
          <a:prstGeom prst="rect">
            <a:avLst/>
          </a:prstGeom>
          <a:solidFill>
            <a:srgbClr val="C5E4A0"/>
          </a:solidFill>
        </p:spPr>
        <p:txBody>
          <a:bodyPr vert="horz" lIns="91440" tIns="45720" rIns="91440" bIns="45720" rtlCol="0">
            <a:normAutofit/>
          </a:bodyPr>
          <a:lstStyle>
            <a:lvl1pPr marL="228600" indent="-228600" algn="l" defTabSz="914400" rtl="0" eaLnBrk="1" latinLnBrk="0" hangingPunct="1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685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1143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600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20574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5146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971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429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886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indent="0">
              <a:buNone/>
            </a:pPr>
            <a:r>
              <a:rPr lang="en-US" sz="2000" dirty="0"/>
              <a:t>TEAM LESEDI</a:t>
            </a:r>
          </a:p>
        </p:txBody>
      </p:sp>
    </p:spTree>
    <p:extLst>
      <p:ext uri="{BB962C8B-B14F-4D97-AF65-F5344CB8AC3E}">
        <p14:creationId xmlns:p14="http://schemas.microsoft.com/office/powerpoint/2010/main" val="1809537634"/>
      </p:ext>
    </p:extLst>
  </p:cSld>
  <p:clrMapOvr>
    <a:masterClrMapping/>
  </p:clrMapOvr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rgbClr val="C5E4A0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635E67E1-BDB1-4979-93FA-D2F9E3435B52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115860" y="-138177"/>
            <a:ext cx="10515600" cy="1325563"/>
          </a:xfrm>
        </p:spPr>
        <p:txBody>
          <a:bodyPr/>
          <a:lstStyle/>
          <a:p>
            <a:r>
              <a:rPr lang="en-US" b="1" dirty="0">
                <a:latin typeface="Abadi Extra Light" panose="020B0204020104020204" pitchFamily="34" charset="0"/>
              </a:rPr>
              <a:t>HOW IT WORKS</a:t>
            </a:r>
          </a:p>
        </p:txBody>
      </p:sp>
      <p:sp>
        <p:nvSpPr>
          <p:cNvPr id="4" name="Action Button: Blank 3">
            <a:hlinkClick r:id="" action="ppaction://noaction" highlightClick="1"/>
            <a:extLst>
              <a:ext uri="{FF2B5EF4-FFF2-40B4-BE49-F238E27FC236}">
                <a16:creationId xmlns:a16="http://schemas.microsoft.com/office/drawing/2014/main" id="{61F69570-A9D9-4261-B0BA-9F01CCCF8BBF}"/>
              </a:ext>
            </a:extLst>
          </p:cNvPr>
          <p:cNvSpPr/>
          <p:nvPr/>
        </p:nvSpPr>
        <p:spPr>
          <a:xfrm>
            <a:off x="3644900" y="1187386"/>
            <a:ext cx="5473700" cy="693123"/>
          </a:xfrm>
          <a:prstGeom prst="actionButtonBlank">
            <a:avLst/>
          </a:prstGeom>
          <a:noFill/>
          <a:ln>
            <a:noFill/>
          </a:ln>
          <a:effectLst>
            <a:outerShdw blurRad="44450" dist="27940" dir="5400000" algn="ctr">
              <a:srgbClr val="000000">
                <a:alpha val="3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8700000"/>
            </a:lightRig>
          </a:scene3d>
          <a:sp3d>
            <a:bevelT w="190500" h="38100"/>
          </a:sp3d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2400" b="1" dirty="0">
                <a:solidFill>
                  <a:schemeClr val="tx1"/>
                </a:solidFill>
              </a:rPr>
              <a:t>SMART BIN &amp; WASTE TRACKER APP</a:t>
            </a:r>
          </a:p>
        </p:txBody>
      </p:sp>
      <p:pic>
        <p:nvPicPr>
          <p:cNvPr id="20" name="Picture 19">
            <a:extLst>
              <a:ext uri="{FF2B5EF4-FFF2-40B4-BE49-F238E27FC236}">
                <a16:creationId xmlns:a16="http://schemas.microsoft.com/office/drawing/2014/main" id="{731D9D76-9162-4748-BD45-E1B73310CB2E}"/>
              </a:ext>
            </a:extLst>
          </p:cNvPr>
          <p:cNvPicPr>
            <a:picLocks noChangeAspect="1"/>
          </p:cNvPicPr>
          <p:nvPr/>
        </p:nvPicPr>
        <p:blipFill rotWithShape="1">
          <a:blip r:embed="rId2"/>
          <a:srcRect t="3430" r="778" b="3582"/>
          <a:stretch/>
        </p:blipFill>
        <p:spPr>
          <a:xfrm>
            <a:off x="117169" y="2040909"/>
            <a:ext cx="8034962" cy="3521044"/>
          </a:xfrm>
          <a:prstGeom prst="rect">
            <a:avLst/>
          </a:prstGeom>
        </p:spPr>
      </p:pic>
      <p:pic>
        <p:nvPicPr>
          <p:cNvPr id="22" name="Picture 21">
            <a:extLst>
              <a:ext uri="{FF2B5EF4-FFF2-40B4-BE49-F238E27FC236}">
                <a16:creationId xmlns:a16="http://schemas.microsoft.com/office/drawing/2014/main" id="{CBA5ED3F-33D6-40A5-896B-A977F5760458}"/>
              </a:ext>
            </a:extLst>
          </p:cNvPr>
          <p:cNvPicPr>
            <a:picLocks noChangeAspect="1"/>
          </p:cNvPicPr>
          <p:nvPr/>
        </p:nvPicPr>
        <p:blipFill rotWithShape="1">
          <a:blip r:embed="rId3"/>
          <a:srcRect l="5140" t="28856" r="20046" b="4662"/>
          <a:stretch/>
        </p:blipFill>
        <p:spPr>
          <a:xfrm>
            <a:off x="9857318" y="680936"/>
            <a:ext cx="1739345" cy="2060808"/>
          </a:xfrm>
          <a:prstGeom prst="rect">
            <a:avLst/>
          </a:prstGeom>
        </p:spPr>
      </p:pic>
      <p:sp>
        <p:nvSpPr>
          <p:cNvPr id="29" name="Subtitle 2">
            <a:extLst>
              <a:ext uri="{FF2B5EF4-FFF2-40B4-BE49-F238E27FC236}">
                <a16:creationId xmlns:a16="http://schemas.microsoft.com/office/drawing/2014/main" id="{90FEDF09-FC16-44A7-92CA-C82CAF2EB574}"/>
              </a:ext>
            </a:extLst>
          </p:cNvPr>
          <p:cNvSpPr txBox="1">
            <a:spLocks/>
          </p:cNvSpPr>
          <p:nvPr/>
        </p:nvSpPr>
        <p:spPr>
          <a:xfrm>
            <a:off x="117169" y="6255076"/>
            <a:ext cx="3549396" cy="503167"/>
          </a:xfrm>
          <a:prstGeom prst="rect">
            <a:avLst/>
          </a:prstGeom>
          <a:solidFill>
            <a:srgbClr val="C5E4A0"/>
          </a:solidFill>
        </p:spPr>
        <p:txBody>
          <a:bodyPr vert="horz" lIns="91440" tIns="45720" rIns="91440" bIns="45720" rtlCol="0">
            <a:normAutofit/>
          </a:bodyPr>
          <a:lstStyle>
            <a:lvl1pPr marL="228600" indent="-228600" algn="l" defTabSz="914400" rtl="0" eaLnBrk="1" latinLnBrk="0" hangingPunct="1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685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1143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600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20574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5146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971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429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886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indent="0">
              <a:buNone/>
            </a:pPr>
            <a:r>
              <a:rPr lang="en-US" sz="2000" dirty="0"/>
              <a:t>TEAM LESEDI</a:t>
            </a:r>
          </a:p>
        </p:txBody>
      </p:sp>
      <p:pic>
        <p:nvPicPr>
          <p:cNvPr id="30" name="Picture 29">
            <a:extLst>
              <a:ext uri="{FF2B5EF4-FFF2-40B4-BE49-F238E27FC236}">
                <a16:creationId xmlns:a16="http://schemas.microsoft.com/office/drawing/2014/main" id="{DDC93F51-E9E6-4998-B74F-EF8A6F28C75E}"/>
              </a:ext>
            </a:extLst>
          </p:cNvPr>
          <p:cNvPicPr>
            <a:picLocks noChangeAspect="1"/>
          </p:cNvPicPr>
          <p:nvPr/>
        </p:nvPicPr>
        <p:blipFill rotWithShape="1">
          <a:blip r:embed="rId4"/>
          <a:srcRect l="11502" t="54711" r="29001"/>
          <a:stretch/>
        </p:blipFill>
        <p:spPr>
          <a:xfrm>
            <a:off x="9118600" y="2859399"/>
            <a:ext cx="2889797" cy="2702554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395305451"/>
      </p:ext>
    </p:extLst>
  </p:cSld>
  <p:clrMapOvr>
    <a:masterClrMapping/>
  </p:clrMapOvr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rgbClr val="C5E4A0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Number Placeholder 1">
            <a:extLst>
              <a:ext uri="{FF2B5EF4-FFF2-40B4-BE49-F238E27FC236}">
                <a16:creationId xmlns:a16="http://schemas.microsoft.com/office/drawing/2014/main" id="{56675895-81B2-48B3-9C46-224952E97035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9EC71654-96A5-4280-94F3-931C61A9F92C}" type="slidenum">
              <a:rPr lang="en-US" noProof="0" smtClean="0"/>
              <a:pPr/>
              <a:t>7</a:t>
            </a:fld>
            <a:endParaRPr lang="en-US" noProof="0" dirty="0"/>
          </a:p>
        </p:txBody>
      </p:sp>
      <p:sp>
        <p:nvSpPr>
          <p:cNvPr id="5" name="Action Button: Blank 4">
            <a:hlinkClick r:id="" action="ppaction://noaction" highlightClick="1"/>
            <a:extLst>
              <a:ext uri="{FF2B5EF4-FFF2-40B4-BE49-F238E27FC236}">
                <a16:creationId xmlns:a16="http://schemas.microsoft.com/office/drawing/2014/main" id="{8A885B62-73DC-48D2-9986-9513E907C28A}"/>
              </a:ext>
            </a:extLst>
          </p:cNvPr>
          <p:cNvSpPr/>
          <p:nvPr/>
        </p:nvSpPr>
        <p:spPr>
          <a:xfrm>
            <a:off x="3359466" y="306297"/>
            <a:ext cx="6038534" cy="611606"/>
          </a:xfrm>
          <a:prstGeom prst="actionButtonBlank">
            <a:avLst/>
          </a:prstGeom>
          <a:noFill/>
          <a:ln>
            <a:noFill/>
          </a:ln>
          <a:effectLst>
            <a:outerShdw blurRad="44450" dist="27940" dir="5400000" algn="ctr">
              <a:srgbClr val="000000">
                <a:alpha val="3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8700000"/>
            </a:lightRig>
          </a:scene3d>
          <a:sp3d>
            <a:bevelT w="190500" h="38100"/>
          </a:sp3d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2400" b="1" dirty="0">
                <a:solidFill>
                  <a:schemeClr val="tx1"/>
                </a:solidFill>
              </a:rPr>
              <a:t>3D PRINTED SOLAR POWERED STREET LIGHTS</a:t>
            </a:r>
          </a:p>
        </p:txBody>
      </p:sp>
      <p:pic>
        <p:nvPicPr>
          <p:cNvPr id="6" name="Picture 5">
            <a:extLst>
              <a:ext uri="{FF2B5EF4-FFF2-40B4-BE49-F238E27FC236}">
                <a16:creationId xmlns:a16="http://schemas.microsoft.com/office/drawing/2014/main" id="{E233A603-5FDA-4057-B55D-255A1DDF8C41}"/>
              </a:ext>
            </a:extLst>
          </p:cNvPr>
          <p:cNvPicPr>
            <a:picLocks noChangeAspect="1"/>
          </p:cNvPicPr>
          <p:nvPr/>
        </p:nvPicPr>
        <p:blipFill rotWithShape="1">
          <a:blip r:embed="rId2"/>
          <a:srcRect l="26674" t="2037" r="27698" b="3148"/>
          <a:stretch/>
        </p:blipFill>
        <p:spPr>
          <a:xfrm>
            <a:off x="4914563" y="1097383"/>
            <a:ext cx="2362873" cy="5660860"/>
          </a:xfrm>
          <a:prstGeom prst="rect">
            <a:avLst/>
          </a:prstGeom>
        </p:spPr>
      </p:pic>
      <p:sp>
        <p:nvSpPr>
          <p:cNvPr id="7" name="Subtitle 2">
            <a:extLst>
              <a:ext uri="{FF2B5EF4-FFF2-40B4-BE49-F238E27FC236}">
                <a16:creationId xmlns:a16="http://schemas.microsoft.com/office/drawing/2014/main" id="{44D5D0A2-3EAC-4B4D-B82B-6EC5C96B5563}"/>
              </a:ext>
            </a:extLst>
          </p:cNvPr>
          <p:cNvSpPr txBox="1">
            <a:spLocks/>
          </p:cNvSpPr>
          <p:nvPr/>
        </p:nvSpPr>
        <p:spPr>
          <a:xfrm>
            <a:off x="117169" y="6255076"/>
            <a:ext cx="3549396" cy="503167"/>
          </a:xfrm>
          <a:prstGeom prst="rect">
            <a:avLst/>
          </a:prstGeom>
          <a:solidFill>
            <a:srgbClr val="C5E4A0"/>
          </a:solidFill>
        </p:spPr>
        <p:txBody>
          <a:bodyPr vert="horz" lIns="91440" tIns="45720" rIns="91440" bIns="45720" rtlCol="0">
            <a:normAutofit/>
          </a:bodyPr>
          <a:lstStyle>
            <a:lvl1pPr marL="228600" indent="-228600" algn="l" defTabSz="914400" rtl="0" eaLnBrk="1" latinLnBrk="0" hangingPunct="1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685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1143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600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20574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5146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971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429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886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indent="0">
              <a:buNone/>
            </a:pPr>
            <a:r>
              <a:rPr lang="en-US" sz="2000" dirty="0"/>
              <a:t>TEAM LESEDI</a:t>
            </a:r>
          </a:p>
        </p:txBody>
      </p:sp>
    </p:spTree>
    <p:extLst>
      <p:ext uri="{BB962C8B-B14F-4D97-AF65-F5344CB8AC3E}">
        <p14:creationId xmlns:p14="http://schemas.microsoft.com/office/powerpoint/2010/main" val="3761492624"/>
      </p:ext>
    </p:extLst>
  </p:cSld>
  <p:clrMapOvr>
    <a:masterClrMapping/>
  </p:clrMapOvr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rgbClr val="C5E4A0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Number Placeholder 1">
            <a:extLst>
              <a:ext uri="{FF2B5EF4-FFF2-40B4-BE49-F238E27FC236}">
                <a16:creationId xmlns:a16="http://schemas.microsoft.com/office/drawing/2014/main" id="{99BDE3D6-F0EE-4024-9187-44605D7AFD73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9EC71654-96A5-4280-94F3-931C61A9F92C}" type="slidenum">
              <a:rPr lang="en-US" noProof="0" smtClean="0"/>
              <a:pPr/>
              <a:t>8</a:t>
            </a:fld>
            <a:endParaRPr lang="en-US" noProof="0" dirty="0"/>
          </a:p>
        </p:txBody>
      </p:sp>
      <p:sp>
        <p:nvSpPr>
          <p:cNvPr id="3" name="Title 2">
            <a:extLst>
              <a:ext uri="{FF2B5EF4-FFF2-40B4-BE49-F238E27FC236}">
                <a16:creationId xmlns:a16="http://schemas.microsoft.com/office/drawing/2014/main" id="{F163F015-4F17-497D-8A97-BD3330B1B18F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3306732" y="-149780"/>
            <a:ext cx="10837862" cy="1325563"/>
          </a:xfrm>
        </p:spPr>
        <p:txBody>
          <a:bodyPr/>
          <a:lstStyle/>
          <a:p>
            <a:r>
              <a:rPr lang="en-US" dirty="0"/>
              <a:t>BILL OF MATERIALS</a:t>
            </a:r>
          </a:p>
        </p:txBody>
      </p:sp>
      <p:sp>
        <p:nvSpPr>
          <p:cNvPr id="5" name="Subtitle 2">
            <a:extLst>
              <a:ext uri="{FF2B5EF4-FFF2-40B4-BE49-F238E27FC236}">
                <a16:creationId xmlns:a16="http://schemas.microsoft.com/office/drawing/2014/main" id="{E97A8DBE-9723-4711-9D97-FB714AE5DB80}"/>
              </a:ext>
            </a:extLst>
          </p:cNvPr>
          <p:cNvSpPr txBox="1">
            <a:spLocks/>
          </p:cNvSpPr>
          <p:nvPr/>
        </p:nvSpPr>
        <p:spPr>
          <a:xfrm>
            <a:off x="117169" y="6255076"/>
            <a:ext cx="3549396" cy="503167"/>
          </a:xfrm>
          <a:prstGeom prst="rect">
            <a:avLst/>
          </a:prstGeom>
          <a:solidFill>
            <a:srgbClr val="C5E4A0"/>
          </a:solidFill>
        </p:spPr>
        <p:txBody>
          <a:bodyPr vert="horz" lIns="91440" tIns="45720" rIns="91440" bIns="45720" rtlCol="0">
            <a:normAutofit/>
          </a:bodyPr>
          <a:lstStyle>
            <a:lvl1pPr marL="228600" indent="-228600" algn="l" defTabSz="914400" rtl="0" eaLnBrk="1" latinLnBrk="0" hangingPunct="1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685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1143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600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20574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5146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971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429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886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indent="0">
              <a:buNone/>
            </a:pPr>
            <a:r>
              <a:rPr lang="en-US" sz="2000" dirty="0"/>
              <a:t>TEAM LESEDI</a:t>
            </a:r>
          </a:p>
        </p:txBody>
      </p:sp>
      <p:graphicFrame>
        <p:nvGraphicFramePr>
          <p:cNvPr id="9" name="Table 8">
            <a:extLst>
              <a:ext uri="{FF2B5EF4-FFF2-40B4-BE49-F238E27FC236}">
                <a16:creationId xmlns:a16="http://schemas.microsoft.com/office/drawing/2014/main" id="{082620BE-19CE-43BF-AB4B-B044E4368586}"/>
              </a:ext>
            </a:extLst>
          </p:cNvPr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839559436"/>
              </p:ext>
            </p:extLst>
          </p:nvPr>
        </p:nvGraphicFramePr>
        <p:xfrm>
          <a:off x="1638299" y="842752"/>
          <a:ext cx="8915401" cy="5412324"/>
        </p:xfrm>
        <a:graphic>
          <a:graphicData uri="http://schemas.openxmlformats.org/drawingml/2006/table">
            <a:tbl>
              <a:tblPr>
                <a:tableStyleId>{5C22544A-7EE6-4342-B048-85BDC9FD1C3A}</a:tableStyleId>
              </a:tblPr>
              <a:tblGrid>
                <a:gridCol w="3924300">
                  <a:extLst>
                    <a:ext uri="{9D8B030D-6E8A-4147-A177-3AD203B41FA5}">
                      <a16:colId xmlns:a16="http://schemas.microsoft.com/office/drawing/2014/main" val="3767705604"/>
                    </a:ext>
                  </a:extLst>
                </a:gridCol>
                <a:gridCol w="2485760">
                  <a:extLst>
                    <a:ext uri="{9D8B030D-6E8A-4147-A177-3AD203B41FA5}">
                      <a16:colId xmlns:a16="http://schemas.microsoft.com/office/drawing/2014/main" val="4195181776"/>
                    </a:ext>
                  </a:extLst>
                </a:gridCol>
                <a:gridCol w="2505341">
                  <a:extLst>
                    <a:ext uri="{9D8B030D-6E8A-4147-A177-3AD203B41FA5}">
                      <a16:colId xmlns:a16="http://schemas.microsoft.com/office/drawing/2014/main" val="2623291017"/>
                    </a:ext>
                  </a:extLst>
                </a:gridCol>
              </a:tblGrid>
              <a:tr h="656862">
                <a:tc>
                  <a:txBody>
                    <a:bodyPr/>
                    <a:lstStyle/>
                    <a:p>
                      <a:pPr algn="l" fontAlgn="b"/>
                      <a:r>
                        <a:rPr lang="en-US" sz="2400" b="1" u="none" strike="noStrike" dirty="0">
                          <a:solidFill>
                            <a:schemeClr val="bg1"/>
                          </a:solidFill>
                          <a:effectLst/>
                        </a:rPr>
                        <a:t>PROTOTYPE COMPONENTS</a:t>
                      </a:r>
                      <a:endParaRPr lang="en-US" sz="2400" b="1" i="0" u="none" strike="noStrike" dirty="0">
                        <a:solidFill>
                          <a:schemeClr val="bg1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>
                    <a:solidFill>
                      <a:srgbClr val="2C567A"/>
                    </a:solidFill>
                  </a:tcPr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400" b="1" u="none" strike="noStrike" dirty="0">
                          <a:solidFill>
                            <a:schemeClr val="bg1"/>
                          </a:solidFill>
                          <a:effectLst/>
                        </a:rPr>
                        <a:t>QTY</a:t>
                      </a:r>
                      <a:endParaRPr lang="en-US" sz="2400" b="1" i="0" u="none" strike="noStrike" dirty="0">
                        <a:solidFill>
                          <a:schemeClr val="bg1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>
                    <a:solidFill>
                      <a:srgbClr val="2C567A"/>
                    </a:solidFill>
                  </a:tcPr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400" b="1" u="none" strike="noStrike" dirty="0">
                          <a:solidFill>
                            <a:schemeClr val="bg1"/>
                          </a:solidFill>
                          <a:effectLst/>
                        </a:rPr>
                        <a:t>COST</a:t>
                      </a:r>
                      <a:endParaRPr lang="en-US" sz="2400" b="1" i="0" u="none" strike="noStrike" dirty="0">
                        <a:solidFill>
                          <a:schemeClr val="bg1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>
                    <a:solidFill>
                      <a:srgbClr val="2C567A"/>
                    </a:solidFill>
                  </a:tcPr>
                </a:tc>
                <a:extLst>
                  <a:ext uri="{0D108BD9-81ED-4DB2-BD59-A6C34878D82A}">
                    <a16:rowId xmlns:a16="http://schemas.microsoft.com/office/drawing/2014/main" val="1936270375"/>
                  </a:ext>
                </a:extLst>
              </a:tr>
              <a:tr h="331258">
                <a:tc>
                  <a:txBody>
                    <a:bodyPr/>
                    <a:lstStyle/>
                    <a:p>
                      <a:pPr algn="l" fontAlgn="b"/>
                      <a:r>
                        <a:rPr lang="en-US" sz="2400" u="none" strike="noStrike">
                          <a:effectLst/>
                        </a:rPr>
                        <a:t>3D PRINT</a:t>
                      </a:r>
                      <a:endParaRPr lang="en-US" sz="2400" b="0" i="0" u="none" strike="noStrike">
                        <a:solidFill>
                          <a:srgbClr val="000000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400" u="none" strike="noStrike" dirty="0">
                          <a:effectLst/>
                        </a:rPr>
                        <a:t>R60/</a:t>
                      </a:r>
                      <a:r>
                        <a:rPr lang="en-US" sz="2400" u="none" strike="noStrike" dirty="0" err="1">
                          <a:effectLst/>
                        </a:rPr>
                        <a:t>hr</a:t>
                      </a:r>
                      <a:endParaRPr lang="en-US" sz="2400" b="0" i="0" u="none" strike="noStrike" dirty="0">
                        <a:solidFill>
                          <a:srgbClr val="000000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400" u="none" strike="noStrike" dirty="0">
                          <a:effectLst/>
                        </a:rPr>
                        <a:t>R720</a:t>
                      </a:r>
                      <a:endParaRPr lang="en-US" sz="2400" b="0" i="0" u="none" strike="noStrike" dirty="0">
                        <a:solidFill>
                          <a:srgbClr val="000000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extLst>
                  <a:ext uri="{0D108BD9-81ED-4DB2-BD59-A6C34878D82A}">
                    <a16:rowId xmlns:a16="http://schemas.microsoft.com/office/drawing/2014/main" val="1794633490"/>
                  </a:ext>
                </a:extLst>
              </a:tr>
              <a:tr h="517181">
                <a:tc>
                  <a:txBody>
                    <a:bodyPr/>
                    <a:lstStyle/>
                    <a:p>
                      <a:pPr algn="l" fontAlgn="b"/>
                      <a:r>
                        <a:rPr lang="en-US" sz="2400" u="none" strike="noStrike" dirty="0">
                          <a:effectLst/>
                        </a:rPr>
                        <a:t>ARDUINO BOARD</a:t>
                      </a:r>
                      <a:endParaRPr lang="en-US" sz="2400" b="0" i="0" u="none" strike="noStrike" dirty="0">
                        <a:solidFill>
                          <a:srgbClr val="000000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400" b="0" i="0" u="none" strike="noStrike" dirty="0">
                          <a:solidFill>
                            <a:srgbClr val="000000"/>
                          </a:solidFill>
                          <a:effectLst/>
                          <a:latin typeface="Calibri" panose="020F0502020204030204" pitchFamily="34" charset="0"/>
                        </a:rPr>
                        <a:t>1</a:t>
                      </a: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400" u="none" strike="noStrike" dirty="0">
                          <a:effectLst/>
                        </a:rPr>
                        <a:t>R300</a:t>
                      </a:r>
                      <a:endParaRPr lang="en-US" sz="2400" b="0" i="0" u="none" strike="noStrike" dirty="0">
                        <a:solidFill>
                          <a:srgbClr val="000000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extLst>
                  <a:ext uri="{0D108BD9-81ED-4DB2-BD59-A6C34878D82A}">
                    <a16:rowId xmlns:a16="http://schemas.microsoft.com/office/drawing/2014/main" val="2067910184"/>
                  </a:ext>
                </a:extLst>
              </a:tr>
              <a:tr h="331258">
                <a:tc>
                  <a:txBody>
                    <a:bodyPr/>
                    <a:lstStyle/>
                    <a:p>
                      <a:pPr algn="l" fontAlgn="b"/>
                      <a:r>
                        <a:rPr lang="en-US" sz="2400" u="none" strike="noStrike">
                          <a:effectLst/>
                        </a:rPr>
                        <a:t>WEIGHT SENSOR</a:t>
                      </a:r>
                      <a:endParaRPr lang="en-US" sz="2400" b="0" i="0" u="none" strike="noStrike">
                        <a:solidFill>
                          <a:srgbClr val="000000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400" b="0" i="0" u="none" strike="noStrike" dirty="0">
                          <a:solidFill>
                            <a:srgbClr val="000000"/>
                          </a:solidFill>
                          <a:effectLst/>
                          <a:latin typeface="Calibri" panose="020F0502020204030204" pitchFamily="34" charset="0"/>
                        </a:rPr>
                        <a:t>4</a:t>
                      </a: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400" u="none" strike="noStrike" dirty="0">
                          <a:effectLst/>
                        </a:rPr>
                        <a:t>R208</a:t>
                      </a:r>
                      <a:endParaRPr lang="en-US" sz="2400" b="0" i="0" u="none" strike="noStrike" dirty="0">
                        <a:solidFill>
                          <a:srgbClr val="000000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extLst>
                  <a:ext uri="{0D108BD9-81ED-4DB2-BD59-A6C34878D82A}">
                    <a16:rowId xmlns:a16="http://schemas.microsoft.com/office/drawing/2014/main" val="1480654516"/>
                  </a:ext>
                </a:extLst>
              </a:tr>
              <a:tr h="331258">
                <a:tc>
                  <a:txBody>
                    <a:bodyPr/>
                    <a:lstStyle/>
                    <a:p>
                      <a:pPr algn="l" fontAlgn="b"/>
                      <a:r>
                        <a:rPr lang="en-US" sz="2400" u="none" strike="noStrike">
                          <a:effectLst/>
                        </a:rPr>
                        <a:t>LED</a:t>
                      </a:r>
                      <a:endParaRPr lang="en-US" sz="2400" b="0" i="0" u="none" strike="noStrike">
                        <a:solidFill>
                          <a:srgbClr val="000000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400" b="0" i="0" u="none" strike="noStrike" dirty="0">
                          <a:solidFill>
                            <a:srgbClr val="000000"/>
                          </a:solidFill>
                          <a:effectLst/>
                          <a:latin typeface="Calibri" panose="020F0502020204030204" pitchFamily="34" charset="0"/>
                        </a:rPr>
                        <a:t>1</a:t>
                      </a: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400" u="none" strike="noStrike" dirty="0">
                          <a:effectLst/>
                        </a:rPr>
                        <a:t>R30</a:t>
                      </a:r>
                      <a:endParaRPr lang="en-US" sz="2400" b="0" i="0" u="none" strike="noStrike" dirty="0">
                        <a:solidFill>
                          <a:srgbClr val="000000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extLst>
                  <a:ext uri="{0D108BD9-81ED-4DB2-BD59-A6C34878D82A}">
                    <a16:rowId xmlns:a16="http://schemas.microsoft.com/office/drawing/2014/main" val="704024215"/>
                  </a:ext>
                </a:extLst>
              </a:tr>
              <a:tr h="331258">
                <a:tc>
                  <a:txBody>
                    <a:bodyPr/>
                    <a:lstStyle/>
                    <a:p>
                      <a:pPr algn="l" fontAlgn="b"/>
                      <a:r>
                        <a:rPr lang="en-US" sz="2400" u="none" strike="noStrike">
                          <a:effectLst/>
                        </a:rPr>
                        <a:t>SOLAR PANEL</a:t>
                      </a:r>
                      <a:endParaRPr lang="en-US" sz="2400" b="0" i="0" u="none" strike="noStrike">
                        <a:solidFill>
                          <a:srgbClr val="000000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400" b="0" i="0" u="none" strike="noStrike" dirty="0">
                          <a:solidFill>
                            <a:srgbClr val="000000"/>
                          </a:solidFill>
                          <a:effectLst/>
                          <a:latin typeface="Calibri" panose="020F0502020204030204" pitchFamily="34" charset="0"/>
                        </a:rPr>
                        <a:t>1</a:t>
                      </a: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400" u="none" strike="noStrike" dirty="0">
                          <a:effectLst/>
                        </a:rPr>
                        <a:t>R51</a:t>
                      </a:r>
                      <a:endParaRPr lang="en-US" sz="2400" b="0" i="0" u="none" strike="noStrike" dirty="0">
                        <a:solidFill>
                          <a:srgbClr val="000000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extLst>
                  <a:ext uri="{0D108BD9-81ED-4DB2-BD59-A6C34878D82A}">
                    <a16:rowId xmlns:a16="http://schemas.microsoft.com/office/drawing/2014/main" val="946378835"/>
                  </a:ext>
                </a:extLst>
              </a:tr>
              <a:tr h="331258">
                <a:tc>
                  <a:txBody>
                    <a:bodyPr/>
                    <a:lstStyle/>
                    <a:p>
                      <a:pPr algn="l" fontAlgn="b"/>
                      <a:r>
                        <a:rPr lang="en-US" sz="2400" u="none" strike="noStrike">
                          <a:effectLst/>
                        </a:rPr>
                        <a:t>BATTERY</a:t>
                      </a:r>
                      <a:endParaRPr lang="en-US" sz="2400" b="0" i="0" u="none" strike="noStrike">
                        <a:solidFill>
                          <a:srgbClr val="000000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400" b="0" i="0" u="none" strike="noStrike" dirty="0">
                          <a:solidFill>
                            <a:srgbClr val="000000"/>
                          </a:solidFill>
                          <a:effectLst/>
                          <a:latin typeface="Calibri" panose="020F0502020204030204" pitchFamily="34" charset="0"/>
                        </a:rPr>
                        <a:t>1</a:t>
                      </a: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400" u="none" strike="noStrike">
                          <a:effectLst/>
                        </a:rPr>
                        <a:t>R116</a:t>
                      </a:r>
                      <a:endParaRPr lang="en-US" sz="2400" b="0" i="0" u="none" strike="noStrike">
                        <a:solidFill>
                          <a:srgbClr val="000000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extLst>
                  <a:ext uri="{0D108BD9-81ED-4DB2-BD59-A6C34878D82A}">
                    <a16:rowId xmlns:a16="http://schemas.microsoft.com/office/drawing/2014/main" val="3217891691"/>
                  </a:ext>
                </a:extLst>
              </a:tr>
              <a:tr h="517181">
                <a:tc>
                  <a:txBody>
                    <a:bodyPr/>
                    <a:lstStyle/>
                    <a:p>
                      <a:pPr algn="l" fontAlgn="b"/>
                      <a:r>
                        <a:rPr lang="en-US" sz="2400" u="none" strike="noStrike">
                          <a:effectLst/>
                        </a:rPr>
                        <a:t>BATTERY HOLDER</a:t>
                      </a:r>
                      <a:endParaRPr lang="en-US" sz="2400" b="0" i="0" u="none" strike="noStrike">
                        <a:solidFill>
                          <a:srgbClr val="000000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400" b="0" i="0" u="none" strike="noStrike" dirty="0">
                          <a:solidFill>
                            <a:srgbClr val="000000"/>
                          </a:solidFill>
                          <a:effectLst/>
                          <a:latin typeface="Calibri" panose="020F0502020204030204" pitchFamily="34" charset="0"/>
                        </a:rPr>
                        <a:t>1</a:t>
                      </a: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400" u="none" strike="noStrike" dirty="0">
                          <a:effectLst/>
                        </a:rPr>
                        <a:t>R19</a:t>
                      </a:r>
                      <a:endParaRPr lang="en-US" sz="2400" b="0" i="0" u="none" strike="noStrike" dirty="0">
                        <a:solidFill>
                          <a:srgbClr val="000000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extLst>
                  <a:ext uri="{0D108BD9-81ED-4DB2-BD59-A6C34878D82A}">
                    <a16:rowId xmlns:a16="http://schemas.microsoft.com/office/drawing/2014/main" val="2466504896"/>
                  </a:ext>
                </a:extLst>
              </a:tr>
              <a:tr h="331258">
                <a:tc>
                  <a:txBody>
                    <a:bodyPr/>
                    <a:lstStyle/>
                    <a:p>
                      <a:pPr algn="l" fontAlgn="b"/>
                      <a:r>
                        <a:rPr lang="en-US" sz="2400" u="none" strike="noStrike">
                          <a:effectLst/>
                        </a:rPr>
                        <a:t>BREADBOARD</a:t>
                      </a:r>
                      <a:endParaRPr lang="en-US" sz="2400" b="0" i="0" u="none" strike="noStrike">
                        <a:solidFill>
                          <a:srgbClr val="000000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400" b="0" i="0" u="none" strike="noStrike" dirty="0">
                          <a:solidFill>
                            <a:srgbClr val="000000"/>
                          </a:solidFill>
                          <a:effectLst/>
                          <a:latin typeface="Calibri" panose="020F0502020204030204" pitchFamily="34" charset="0"/>
                        </a:rPr>
                        <a:t>1</a:t>
                      </a: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400" u="none" strike="noStrike">
                          <a:effectLst/>
                        </a:rPr>
                        <a:t>R30</a:t>
                      </a:r>
                      <a:endParaRPr lang="en-US" sz="2400" b="0" i="0" u="none" strike="noStrike">
                        <a:solidFill>
                          <a:srgbClr val="000000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extLst>
                  <a:ext uri="{0D108BD9-81ED-4DB2-BD59-A6C34878D82A}">
                    <a16:rowId xmlns:a16="http://schemas.microsoft.com/office/drawing/2014/main" val="1567299946"/>
                  </a:ext>
                </a:extLst>
              </a:tr>
              <a:tr h="331258">
                <a:tc>
                  <a:txBody>
                    <a:bodyPr/>
                    <a:lstStyle/>
                    <a:p>
                      <a:pPr algn="l" fontAlgn="b"/>
                      <a:r>
                        <a:rPr lang="en-US" sz="2400" u="none" strike="noStrike">
                          <a:effectLst/>
                        </a:rPr>
                        <a:t>JUMPER WIRES</a:t>
                      </a:r>
                      <a:endParaRPr lang="en-US" sz="2400" b="0" i="0" u="none" strike="noStrike">
                        <a:solidFill>
                          <a:srgbClr val="000000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400" b="0" i="0" u="none" strike="noStrike" dirty="0">
                          <a:solidFill>
                            <a:srgbClr val="000000"/>
                          </a:solidFill>
                          <a:effectLst/>
                          <a:latin typeface="Calibri" panose="020F0502020204030204" pitchFamily="34" charset="0"/>
                        </a:rPr>
                        <a:t>1</a:t>
                      </a: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400" u="none" strike="noStrike" dirty="0">
                          <a:effectLst/>
                        </a:rPr>
                        <a:t>R28</a:t>
                      </a:r>
                      <a:endParaRPr lang="en-US" sz="2400" b="0" i="0" u="none" strike="noStrike" dirty="0">
                        <a:solidFill>
                          <a:srgbClr val="000000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extLst>
                  <a:ext uri="{0D108BD9-81ED-4DB2-BD59-A6C34878D82A}">
                    <a16:rowId xmlns:a16="http://schemas.microsoft.com/office/drawing/2014/main" val="3661302039"/>
                  </a:ext>
                </a:extLst>
              </a:tr>
              <a:tr h="331258">
                <a:tc>
                  <a:txBody>
                    <a:bodyPr/>
                    <a:lstStyle/>
                    <a:p>
                      <a:pPr algn="l" fontAlgn="b"/>
                      <a:r>
                        <a:rPr lang="en-US" sz="2400" u="none" strike="noStrike">
                          <a:effectLst/>
                        </a:rPr>
                        <a:t>DUSTBIN</a:t>
                      </a:r>
                      <a:endParaRPr lang="en-US" sz="2400" b="0" i="0" u="none" strike="noStrike">
                        <a:solidFill>
                          <a:srgbClr val="000000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400" b="0" i="0" u="none" strike="noStrike" dirty="0">
                          <a:solidFill>
                            <a:srgbClr val="000000"/>
                          </a:solidFill>
                          <a:effectLst/>
                          <a:latin typeface="Calibri" panose="020F0502020204030204" pitchFamily="34" charset="0"/>
                        </a:rPr>
                        <a:t>1</a:t>
                      </a: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400" b="0" i="0" u="none" strike="noStrike" dirty="0">
                          <a:solidFill>
                            <a:srgbClr val="000000"/>
                          </a:solidFill>
                          <a:effectLst/>
                          <a:latin typeface="Calibri" panose="020F0502020204030204" pitchFamily="34" charset="0"/>
                        </a:rPr>
                        <a:t>R80</a:t>
                      </a:r>
                    </a:p>
                  </a:txBody>
                  <a:tcPr marL="6350" marR="6350" marT="6350" marB="0" anchor="b"/>
                </a:tc>
                <a:extLst>
                  <a:ext uri="{0D108BD9-81ED-4DB2-BD59-A6C34878D82A}">
                    <a16:rowId xmlns:a16="http://schemas.microsoft.com/office/drawing/2014/main" val="1559096258"/>
                  </a:ext>
                </a:extLst>
              </a:tr>
              <a:tr h="331258">
                <a:tc>
                  <a:txBody>
                    <a:bodyPr/>
                    <a:lstStyle/>
                    <a:p>
                      <a:pPr algn="l" fontAlgn="b"/>
                      <a:r>
                        <a:rPr lang="en-US" sz="2400" u="none" strike="noStrike" dirty="0">
                          <a:effectLst/>
                        </a:rPr>
                        <a:t>LCD DISPLAY</a:t>
                      </a:r>
                      <a:endParaRPr lang="en-US" sz="2400" b="0" i="0" u="none" strike="noStrike" dirty="0">
                        <a:solidFill>
                          <a:srgbClr val="000000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400" b="0" i="0" u="none" strike="noStrike" dirty="0">
                          <a:solidFill>
                            <a:srgbClr val="000000"/>
                          </a:solidFill>
                          <a:effectLst/>
                          <a:latin typeface="Calibri" panose="020F0502020204030204" pitchFamily="34" charset="0"/>
                        </a:rPr>
                        <a:t>1</a:t>
                      </a: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400" b="0" i="0" u="none" strike="noStrike" dirty="0">
                          <a:solidFill>
                            <a:srgbClr val="000000"/>
                          </a:solidFill>
                          <a:effectLst/>
                          <a:latin typeface="Calibri" panose="020F0502020204030204" pitchFamily="34" charset="0"/>
                        </a:rPr>
                        <a:t>R243</a:t>
                      </a:r>
                    </a:p>
                  </a:txBody>
                  <a:tcPr marL="6350" marR="6350" marT="6350" marB="0" anchor="b"/>
                </a:tc>
                <a:extLst>
                  <a:ext uri="{0D108BD9-81ED-4DB2-BD59-A6C34878D82A}">
                    <a16:rowId xmlns:a16="http://schemas.microsoft.com/office/drawing/2014/main" val="3475488954"/>
                  </a:ext>
                </a:extLst>
              </a:tr>
              <a:tr h="331258">
                <a:tc>
                  <a:txBody>
                    <a:bodyPr/>
                    <a:lstStyle/>
                    <a:p>
                      <a:pPr algn="l" fontAlgn="b"/>
                      <a:r>
                        <a:rPr lang="en-US" sz="2400" b="1" u="none" strike="noStrike" dirty="0">
                          <a:effectLst/>
                        </a:rPr>
                        <a:t>TOTAL</a:t>
                      </a:r>
                      <a:endParaRPr lang="en-US" sz="2400" b="1" i="0" u="none" strike="noStrike" dirty="0">
                        <a:solidFill>
                          <a:srgbClr val="000000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endParaRPr lang="en-US" sz="2400" b="1" i="0" u="none" strike="noStrike" dirty="0">
                        <a:solidFill>
                          <a:srgbClr val="000000"/>
                        </a:solidFill>
                        <a:effectLst/>
                        <a:latin typeface="Calibri" panose="020F0502020204030204" pitchFamily="34" charset="0"/>
                      </a:endParaRPr>
                    </a:p>
                  </a:txBody>
                  <a:tcPr marL="6350" marR="6350" marT="6350" marB="0" anchor="b"/>
                </a:tc>
                <a:tc>
                  <a:txBody>
                    <a:bodyPr/>
                    <a:lstStyle/>
                    <a:p>
                      <a:pPr algn="ctr" fontAlgn="b"/>
                      <a:r>
                        <a:rPr lang="en-US" sz="2400" b="1" i="0" u="none" strike="noStrike" dirty="0">
                          <a:solidFill>
                            <a:srgbClr val="000000"/>
                          </a:solidFill>
                          <a:effectLst/>
                          <a:latin typeface="Calibri" panose="020F0502020204030204" pitchFamily="34" charset="0"/>
                        </a:rPr>
                        <a:t>R1 825</a:t>
                      </a:r>
                    </a:p>
                  </a:txBody>
                  <a:tcPr marL="6350" marR="6350" marT="6350" marB="0" anchor="b"/>
                </a:tc>
                <a:extLst>
                  <a:ext uri="{0D108BD9-81ED-4DB2-BD59-A6C34878D82A}">
                    <a16:rowId xmlns:a16="http://schemas.microsoft.com/office/drawing/2014/main" val="61858734"/>
                  </a:ext>
                </a:extLst>
              </a:tr>
            </a:tbl>
          </a:graphicData>
        </a:graphic>
      </p:graphicFrame>
    </p:spTree>
    <p:extLst>
      <p:ext uri="{BB962C8B-B14F-4D97-AF65-F5344CB8AC3E}">
        <p14:creationId xmlns:p14="http://schemas.microsoft.com/office/powerpoint/2010/main" val="3773434283"/>
      </p:ext>
    </p:extLst>
  </p:cSld>
  <p:clrMapOvr>
    <a:masterClrMapping/>
  </p:clrMapOvr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rgbClr val="C5E4A0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635E67E1-BDB1-4979-93FA-D2F9E3435B52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3557060" y="-354345"/>
            <a:ext cx="10515600" cy="1325563"/>
          </a:xfrm>
        </p:spPr>
        <p:txBody>
          <a:bodyPr/>
          <a:lstStyle/>
          <a:p>
            <a:r>
              <a:rPr lang="en-US" b="1" dirty="0">
                <a:latin typeface="Abadi Extra Light" panose="020B0204020104020204" pitchFamily="34" charset="0"/>
              </a:rPr>
              <a:t>BUSINESS MODEL</a:t>
            </a:r>
          </a:p>
        </p:txBody>
      </p:sp>
      <p:graphicFrame>
        <p:nvGraphicFramePr>
          <p:cNvPr id="8" name="Diagram 7">
            <a:extLst>
              <a:ext uri="{FF2B5EF4-FFF2-40B4-BE49-F238E27FC236}">
                <a16:creationId xmlns:a16="http://schemas.microsoft.com/office/drawing/2014/main" id="{9D66CA5B-CB94-4A70-9EDB-A9F72C2E594B}"/>
              </a:ext>
            </a:extLst>
          </p:cNvPr>
          <p:cNvGraphicFramePr/>
          <p:nvPr>
            <p:extLst>
              <p:ext uri="{D42A27DB-BD31-4B8C-83A1-F6EECF244321}">
                <p14:modId xmlns:p14="http://schemas.microsoft.com/office/powerpoint/2010/main" val="2373724967"/>
              </p:ext>
            </p:extLst>
          </p:nvPr>
        </p:nvGraphicFramePr>
        <p:xfrm>
          <a:off x="1368836" y="549115"/>
          <a:ext cx="8168864" cy="3095250"/>
        </p:xfrm>
        <a:graphic>
          <a:graphicData uri="http://schemas.openxmlformats.org/drawingml/2006/diagram">
            <dgm:relIds xmlns:dgm="http://schemas.openxmlformats.org/drawingml/2006/diagram" xmlns:r="http://schemas.openxmlformats.org/officeDocument/2006/relationships" r:dm="rId2" r:lo="rId3" r:qs="rId4" r:cs="rId5"/>
          </a:graphicData>
        </a:graphic>
      </p:graphicFrame>
      <p:sp>
        <p:nvSpPr>
          <p:cNvPr id="10" name="Subtitle 2">
            <a:extLst>
              <a:ext uri="{FF2B5EF4-FFF2-40B4-BE49-F238E27FC236}">
                <a16:creationId xmlns:a16="http://schemas.microsoft.com/office/drawing/2014/main" id="{C43BADD9-2944-42B1-ABD5-AD2273FCB860}"/>
              </a:ext>
            </a:extLst>
          </p:cNvPr>
          <p:cNvSpPr txBox="1">
            <a:spLocks/>
          </p:cNvSpPr>
          <p:nvPr/>
        </p:nvSpPr>
        <p:spPr>
          <a:xfrm>
            <a:off x="117169" y="6255076"/>
            <a:ext cx="3549396" cy="503167"/>
          </a:xfrm>
          <a:prstGeom prst="rect">
            <a:avLst/>
          </a:prstGeom>
          <a:solidFill>
            <a:srgbClr val="C5E4A0"/>
          </a:solidFill>
        </p:spPr>
        <p:txBody>
          <a:bodyPr vert="horz" lIns="91440" tIns="45720" rIns="91440" bIns="45720" rtlCol="0">
            <a:normAutofit/>
          </a:bodyPr>
          <a:lstStyle>
            <a:lvl1pPr marL="228600" indent="-228600" algn="l" defTabSz="914400" rtl="0" eaLnBrk="1" latinLnBrk="0" hangingPunct="1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685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1143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600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20574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5146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971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429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886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indent="0">
              <a:buNone/>
            </a:pPr>
            <a:r>
              <a:rPr lang="en-US" sz="2000" dirty="0"/>
              <a:t>TEAM LESEDI</a:t>
            </a:r>
          </a:p>
        </p:txBody>
      </p:sp>
      <p:pic>
        <p:nvPicPr>
          <p:cNvPr id="14" name="Picture 13">
            <a:extLst>
              <a:ext uri="{FF2B5EF4-FFF2-40B4-BE49-F238E27FC236}">
                <a16:creationId xmlns:a16="http://schemas.microsoft.com/office/drawing/2014/main" id="{9E0D52D1-713F-4B8A-8C5F-40D64A974FB7}"/>
              </a:ext>
            </a:extLst>
          </p:cNvPr>
          <p:cNvPicPr>
            <a:picLocks noChangeAspect="1"/>
          </p:cNvPicPr>
          <p:nvPr/>
        </p:nvPicPr>
        <p:blipFill rotWithShape="1">
          <a:blip r:embed="rId7"/>
          <a:srcRect l="6344" r="29752" b="6112"/>
          <a:stretch/>
        </p:blipFill>
        <p:spPr>
          <a:xfrm rot="5400000">
            <a:off x="5360293" y="3453510"/>
            <a:ext cx="1795373" cy="3651361"/>
          </a:xfrm>
          <a:prstGeom prst="rect">
            <a:avLst/>
          </a:prstGeom>
        </p:spPr>
      </p:pic>
      <p:pic>
        <p:nvPicPr>
          <p:cNvPr id="22" name="Picture 21">
            <a:extLst>
              <a:ext uri="{FF2B5EF4-FFF2-40B4-BE49-F238E27FC236}">
                <a16:creationId xmlns:a16="http://schemas.microsoft.com/office/drawing/2014/main" id="{DB4059F9-F6EE-47B8-96BC-9A87C20359CE}"/>
              </a:ext>
            </a:extLst>
          </p:cNvPr>
          <p:cNvPicPr>
            <a:picLocks noChangeAspect="1"/>
          </p:cNvPicPr>
          <p:nvPr/>
        </p:nvPicPr>
        <p:blipFill rotWithShape="1">
          <a:blip r:embed="rId8"/>
          <a:srcRect l="23436" r="29304"/>
          <a:stretch/>
        </p:blipFill>
        <p:spPr>
          <a:xfrm>
            <a:off x="1191127" y="3428654"/>
            <a:ext cx="1176251" cy="2748223"/>
          </a:xfrm>
          <a:prstGeom prst="rect">
            <a:avLst/>
          </a:prstGeom>
        </p:spPr>
      </p:pic>
      <p:pic>
        <p:nvPicPr>
          <p:cNvPr id="24" name="Picture 23">
            <a:extLst>
              <a:ext uri="{FF2B5EF4-FFF2-40B4-BE49-F238E27FC236}">
                <a16:creationId xmlns:a16="http://schemas.microsoft.com/office/drawing/2014/main" id="{D0384AC5-73DD-4F20-B002-4A60CDD7E54F}"/>
              </a:ext>
            </a:extLst>
          </p:cNvPr>
          <p:cNvPicPr>
            <a:picLocks noChangeAspect="1"/>
          </p:cNvPicPr>
          <p:nvPr/>
        </p:nvPicPr>
        <p:blipFill rotWithShape="1">
          <a:blip r:embed="rId9"/>
          <a:srcRect l="26674" t="2037" r="27698" b="3148"/>
          <a:stretch/>
        </p:blipFill>
        <p:spPr>
          <a:xfrm>
            <a:off x="9861439" y="308437"/>
            <a:ext cx="2146300" cy="5946639"/>
          </a:xfrm>
          <a:prstGeom prst="rect">
            <a:avLst/>
          </a:prstGeom>
        </p:spPr>
      </p:pic>
      <p:sp>
        <p:nvSpPr>
          <p:cNvPr id="31" name="Arrow: Right 30">
            <a:extLst>
              <a:ext uri="{FF2B5EF4-FFF2-40B4-BE49-F238E27FC236}">
                <a16:creationId xmlns:a16="http://schemas.microsoft.com/office/drawing/2014/main" id="{25534589-0FCD-4097-9350-0BC4E93A8561}"/>
              </a:ext>
            </a:extLst>
          </p:cNvPr>
          <p:cNvSpPr/>
          <p:nvPr/>
        </p:nvSpPr>
        <p:spPr>
          <a:xfrm>
            <a:off x="8535460" y="4944455"/>
            <a:ext cx="1168400" cy="328123"/>
          </a:xfrm>
          <a:prstGeom prst="rightArrow">
            <a:avLst/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32" name="Arrow: Right 31">
            <a:extLst>
              <a:ext uri="{FF2B5EF4-FFF2-40B4-BE49-F238E27FC236}">
                <a16:creationId xmlns:a16="http://schemas.microsoft.com/office/drawing/2014/main" id="{89F05616-C6DC-4909-9B84-818A4354197A}"/>
              </a:ext>
            </a:extLst>
          </p:cNvPr>
          <p:cNvSpPr/>
          <p:nvPr/>
        </p:nvSpPr>
        <p:spPr>
          <a:xfrm>
            <a:off x="2714048" y="5189813"/>
            <a:ext cx="1168400" cy="328123"/>
          </a:xfrm>
          <a:prstGeom prst="rightArrow">
            <a:avLst/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761051029"/>
      </p:ext>
    </p:extLst>
  </p:cSld>
  <p:clrMapOvr>
    <a:masterClrMapping/>
  </p:clrMapOvr>
</p:sld>
</file>

<file path=ppt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2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F88997677_Rose suite presentation_AAS_v4" id="{97C8BA14-D802-4795-89C7-EAA620DD846B}" vid="{D162D178-FB75-4B8B-B67A-CA51C6DCA181}"/>
    </a:ext>
  </a:extLst>
</a:theme>
</file>

<file path=ppt/theme/theme2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3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75D9C8E3-B635-4963-8B68-3FC691872B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4996C2-A795-46F9-93BE-0C463FDCD1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72F8CF-3688-4B14-A13A-EB7FF46D2F4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presentation</Template>
  <TotalTime>692</TotalTime>
  <Words>302</Words>
  <Application>Microsoft Office PowerPoint</Application>
  <PresentationFormat>Widescreen</PresentationFormat>
  <Paragraphs>121</Paragraphs>
  <Slides>12</Slides>
  <Notes>2</Notes>
  <HiddenSlides>0</HiddenSlides>
  <MMClips>0</MMClips>
  <ScaleCrop>false</ScaleCrop>
  <HeadingPairs>
    <vt:vector size="6" baseType="variant">
      <vt:variant>
        <vt:lpstr>Fonts Used</vt:lpstr>
      </vt:variant>
      <vt:variant>
        <vt:i4>5</vt:i4>
      </vt:variant>
      <vt:variant>
        <vt:lpstr>Theme</vt:lpstr>
      </vt:variant>
      <vt:variant>
        <vt:i4>1</vt:i4>
      </vt:variant>
      <vt:variant>
        <vt:lpstr>Slide Titles</vt:lpstr>
      </vt:variant>
      <vt:variant>
        <vt:i4>12</vt:i4>
      </vt:variant>
    </vt:vector>
  </HeadingPairs>
  <TitlesOfParts>
    <vt:vector size="18" baseType="lpstr">
      <vt:lpstr>Abadi Extra Light</vt:lpstr>
      <vt:lpstr>Arial</vt:lpstr>
      <vt:lpstr>Baskerville Old Face</vt:lpstr>
      <vt:lpstr>Calibri</vt:lpstr>
      <vt:lpstr>Corbel</vt:lpstr>
      <vt:lpstr>Office Theme</vt:lpstr>
      <vt:lpstr>PowerPoint Presentation</vt:lpstr>
      <vt:lpstr>e-waste lights</vt:lpstr>
      <vt:lpstr>THE PROBLEM _____________________</vt:lpstr>
      <vt:lpstr>SOLUTION</vt:lpstr>
      <vt:lpstr>PRODUCT</vt:lpstr>
      <vt:lpstr>HOW IT WORKS</vt:lpstr>
      <vt:lpstr>PowerPoint Presentation</vt:lpstr>
      <vt:lpstr>BILL OF MATERIALS</vt:lpstr>
      <vt:lpstr>BUSINESS MODEL</vt:lpstr>
      <vt:lpstr>COMPETITORS</vt:lpstr>
      <vt:lpstr>SDGs</vt:lpstr>
      <vt:lpstr>PowerPoint Presentation</vt:lpstr>
    </vt:vector>
  </TitlesOfParts>
  <LinksUpToDate>false</LinksUpToDate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e-waste lights</dc:title>
  <dc:creator>Lindokuhle Tshuma</dc:creator>
  <cp:lastModifiedBy>Lindokuhle Tshuma</cp:lastModifiedBy>
  <cp:revision>2</cp:revision>
  <dcterms:created xsi:type="dcterms:W3CDTF">2020-12-13T05:17:59Z</dcterms:created>
  <dcterms:modified xsi:type="dcterms:W3CDTF">2020-12-13T16:53:12Z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